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2A12553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B30012">
              <w:rPr>
                <w:rFonts w:cs="Arial"/>
                <w:noProof/>
                <w:color w:val="auto"/>
                <w:lang w:bidi="ru-RU"/>
              </w:rPr>
              <w:t>2024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0A5F6CA8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B3001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6255FAFF" w:rsidR="00E50BDE" w:rsidRPr="00C957EE" w:rsidRDefault="00B3001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186B6688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27647AEB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112824B9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3BC8C067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3859A9A2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24FA1283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0B641EFC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B83C3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94A75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2B73C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86FF6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E6E31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DE31D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37375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50F4D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B323A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9C93F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59479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4B8C0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434C2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7B49D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4A082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A0E34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EBC31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61483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6A5DE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AB19D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82EF2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136EC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CDF63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D307B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32697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4EAF9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DEAA9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EBD6A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E9C05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450EE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41B86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83DA5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73062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39486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A0018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7F5D0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8E628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499D2BC6" w:rsidR="00E50BDE" w:rsidRPr="00C957EE" w:rsidRDefault="00B3001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53B1354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0B670F85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52A2F4F2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3906665C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09F6FF86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5648E694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3B062FF7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F8060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32A17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30A0E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B5F28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6026E1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73899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C3782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51338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E0269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7DA79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757F7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44F7A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173B4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4A6E3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27ACA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52F86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41B6C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94028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E5985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F702C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6CDCA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59520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9B772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D1446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2338A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3A44B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04035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FFB63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0A295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DFB30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6F1511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4AA10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EBC65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AD6EA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D1C27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B4EEF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6F92C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3116670B" w:rsidR="00E50BDE" w:rsidRPr="00C957EE" w:rsidRDefault="00B3001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2A50AA0F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0842C8EC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039B4CD2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F1F61F8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4474B154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59505AAC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9F8611A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86784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D660B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45D0E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1FABB9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2412DA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7BB3B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F9C13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A9DC3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2EF3D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1E2CF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A9814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D57E9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4490B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53DAC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BD826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BE140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3F29A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0E43E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EA946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29B80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D868F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9A570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89A8C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A5A9C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E2BBE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3C44A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807FB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EE91B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A4DEE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433A5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793E9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B9AEF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E0927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BA8C3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075A4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309BE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803FB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2B98D2EF" w:rsidR="00C957EE" w:rsidRPr="00A60ACB" w:rsidRDefault="00D402BA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B3001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400777A9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B3001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314E9A84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B3001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mercredis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04687FDB" w:rsidR="00E50BDE" w:rsidRPr="00C957EE" w:rsidRDefault="00B3001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46E2BCEE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216A0FCF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3ADBA245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463292C6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3043F239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4D921E81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50813EAC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2D0275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0DB436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551447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2C5179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6A2EFE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6E1DE6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6CA164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077C71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0A8F52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6EBFFE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1B0081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0340A7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7DACE5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EC2C1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4D5CF6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54679F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5C13AD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9D56A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7B553B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5A6077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6EFE60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FDF52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5A9F24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394F1A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08E8F5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307805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08241A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202D58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7DC29C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64BF6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0DFE4F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1D13BE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170A56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05BB1A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37E38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2870DF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055F49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1B437A80" w:rsidR="00E50BDE" w:rsidRPr="00C957EE" w:rsidRDefault="00B3001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0055A952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3172205E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1D2A4A94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2CDEB2F6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3877E86D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661ED3FA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16B0C95C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0BA511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36FD80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721E3B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7472E3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665FDB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35F829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79F62B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446292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65B39E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24562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4118C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7D100D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3BF93F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35BA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6D6A51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1A1C2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62F2F6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18001F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4D4F1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699C7A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017ED5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17DDCB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156BB7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B9038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336A03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0BF36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572458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5F701C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3337B3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61B752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281820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2757C9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02C84B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4334A3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7832AE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099DD9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B7CC2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243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42AC219" w:rsidR="00E50BDE" w:rsidRPr="00C957EE" w:rsidRDefault="00B3001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411018C1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63F65984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B9E94EE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4D9256F2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3B0858ED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51AF5B69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31F57D5C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54FD46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0341C6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58BF37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238B41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71765B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6910CA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5E7D9B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513335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6F6A1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2AED16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629D2E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6950CE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ACC00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3ED4D4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F2568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6055A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5CD546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10B899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017717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37B1B2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1D17B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0FAEB9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65E95C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2A2690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5EFEF1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5834B7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164AD4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41F249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6E0B2C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05FE0B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59CF78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0D30C9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2EDF79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5DC569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220C8B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4B465D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3CD7CD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72EA1DB1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B3001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6474E442" w:rsidR="00C957EE" w:rsidRPr="00C957EE" w:rsidRDefault="00335F4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B3001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072A0130" w:rsidR="00C957EE" w:rsidRPr="00335F43" w:rsidRDefault="00335F4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B3001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mercredis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6D3486A7" w:rsidR="00E50BDE" w:rsidRPr="00C957EE" w:rsidRDefault="00B3001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0E01F3C7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14CCC73B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42FBCB55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6253C58B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5163C8E6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31426134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223D752B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412A11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7EA7F4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2BD25A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178042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7AFAC1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49E83A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783E13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070D5C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4961D0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79411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183772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26C9D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1FFE31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28E1AC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4910AE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37FD94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20BECA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675457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31C84E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303835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62540F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77EA9D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1DF42B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0BBD67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5C74C3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F51B3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31F9BD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0D42BD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079994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222EE3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5CC845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7DCAF9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24514E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166989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4E5A1C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6FC8DD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54D3B3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18AC67C3" w:rsidR="00E50BDE" w:rsidRPr="00C957EE" w:rsidRDefault="00B3001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08CD5646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07A2598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3334CF67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D3870B9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49FF38A0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0BDEC119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58BCB55E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01BABD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ACF0E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243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62698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35CD80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36873F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7750A9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65D29E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396B07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06963B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83405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5762C7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7F109D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197705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75F247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353ADE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5E5623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5E164D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1A634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555A50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5B8AB5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CA0B6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4DAEDD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02FD91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3251D1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57F3C0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0CC154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38E641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FAE28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5B0116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0D0AB4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6FCD4C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507D60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016EAB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54ACC3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88433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7C926E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4D3062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36B482B5" w:rsidR="00E50BDE" w:rsidRPr="00C957EE" w:rsidRDefault="00B3001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0F0B109D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0855642D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474C3ADE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11D64207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3AB10AA6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2613F681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FC742F8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38BB07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74AF48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6E378B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77C647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045FB7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404BD0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17174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3E9179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440D8C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4CF723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6B91E3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4D485A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51EBE7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1EEE3B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0B356D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42C46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30EE56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39476A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157A76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2D982E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5FA28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5F40EB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FE87A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1DEFF6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2833C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414A45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0CAA37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361BF4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7F3BC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A2215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1AC119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45FC3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5FBF2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6F8392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203B57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4A10F3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952D5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1F5D79A3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B3001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4735DCF7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B3001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323CC94D" w:rsidR="00C957EE" w:rsidRPr="00C957EE" w:rsidRDefault="000D243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B3001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mercredis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19342F5B" w:rsidR="00E50BDE" w:rsidRPr="00C957EE" w:rsidRDefault="00B3001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41905ED5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08CD5FB4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5AA12159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691E10DD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4DB22C8C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646D5B4F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1D35B84A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25EDC8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D71FC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4BB784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5E90FB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1E8C4B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4435E1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22E09F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53A9C2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51CF24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3FFDD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46B52D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35EA2C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68A310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52E34C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54B021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281A4F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2D6604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F8977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54072B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0A3348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EAA19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5B4172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797DAB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35D8FE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034407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0FB6C8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17F2BB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071AD4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188A70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01A3AC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03A695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4ECD9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2D950B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3A46C5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6BA20C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503295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3121EA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40810327" w:rsidR="00E50BDE" w:rsidRPr="00C957EE" w:rsidRDefault="00B3001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50FA9927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45D86571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16A77F5A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AFBE2E5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5DB718C3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1A7E0933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5AB215BD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6BF468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3D760D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76BF3A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2BBF6B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646F3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523529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44DF24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7DCCBF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111C19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4EF3B3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49E26F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593F99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310474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36BACD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53587B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534D3A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1B4F8D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4B8CC9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798D1D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00C61B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476B2E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3C0C77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12C454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33A172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565923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5EC81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F43BD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10BD3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0DA3BC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0BC717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7121A1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2DECC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5D95FD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3C9765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73BFE2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04795E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24D713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5AA08510" w:rsidR="00E50BDE" w:rsidRPr="00C957EE" w:rsidRDefault="00B3001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86D8D34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53D00105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0DCDE4B0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21927A3D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6618D2E4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0B3CD172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2F5B661" w:rsidR="00E50BDE" w:rsidRPr="00C957EE" w:rsidRDefault="00B3001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7D2E68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23A2A2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43937B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330926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756619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2B5819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06F7B5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726B68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0697AA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15E3B2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75A8D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70A85D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2041C3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7D6F83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3FA22E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7C18DC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24ABD8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637A23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272CAB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4B3A79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7B7B4F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13D750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4F78AF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3E5C35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6DFEF4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408FFA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6A383A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72BFFD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4F8ECA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40BAC7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2286BF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738EC2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2F0638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56E602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516633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74881C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4450E8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001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660B62BA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B3001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588E5F9E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B3001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67C0DE4C" w:rsidR="00C957EE" w:rsidRPr="00C957EE" w:rsidRDefault="000D243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B3001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mercredis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2F4FA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8E172" w14:textId="77777777" w:rsidR="002F4FAB" w:rsidRDefault="002F4FAB">
      <w:pPr>
        <w:spacing w:after="0"/>
      </w:pPr>
      <w:r>
        <w:separator/>
      </w:r>
    </w:p>
  </w:endnote>
  <w:endnote w:type="continuationSeparator" w:id="0">
    <w:p w14:paraId="1A5DD780" w14:textId="77777777" w:rsidR="002F4FAB" w:rsidRDefault="002F4F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6B629" w14:textId="77777777" w:rsidR="002F4FAB" w:rsidRDefault="002F4FAB">
      <w:pPr>
        <w:spacing w:after="0"/>
      </w:pPr>
      <w:r>
        <w:separator/>
      </w:r>
    </w:p>
  </w:footnote>
  <w:footnote w:type="continuationSeparator" w:id="0">
    <w:p w14:paraId="216CC343" w14:textId="77777777" w:rsidR="002F4FAB" w:rsidRDefault="002F4F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43D"/>
    <w:rsid w:val="001274F3"/>
    <w:rsid w:val="00151CCE"/>
    <w:rsid w:val="00187700"/>
    <w:rsid w:val="001B01F9"/>
    <w:rsid w:val="001C41F9"/>
    <w:rsid w:val="00285C1D"/>
    <w:rsid w:val="002F4FAB"/>
    <w:rsid w:val="003327F5"/>
    <w:rsid w:val="00335F43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30012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CE0A32"/>
    <w:rsid w:val="00D402BA"/>
    <w:rsid w:val="00DE32AC"/>
    <w:rsid w:val="00E1407A"/>
    <w:rsid w:val="00E16D02"/>
    <w:rsid w:val="00E50BDE"/>
    <w:rsid w:val="00E5431F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3438</Words>
  <Characters>19602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2024-01-12T06:02:00Z</dcterms:created>
  <dcterms:modified xsi:type="dcterms:W3CDTF">2024-01-12T06:02:00Z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