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233"/>
        <w:gridCol w:w="5233"/>
      </w:tblGrid>
      <w:tr w:rsidR="00C90974" w:rsidRPr="00C90974" w14:paraId="67049D07" w14:textId="77777777" w:rsidTr="00185B50">
        <w:tc>
          <w:tcPr>
            <w:tcW w:w="2500" w:type="pct"/>
            <w:vAlign w:val="center"/>
          </w:tcPr>
          <w:p w14:paraId="221F35BB" w14:textId="107DC746" w:rsidR="00BF49DC" w:rsidRPr="00C90974" w:rsidRDefault="00C90974" w:rsidP="006B6899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JANVIER</w:t>
            </w:r>
          </w:p>
        </w:tc>
        <w:tc>
          <w:tcPr>
            <w:tcW w:w="2500" w:type="pct"/>
            <w:vAlign w:val="center"/>
          </w:tcPr>
          <w:p w14:paraId="225D0E91" w14:textId="1DF07FD9" w:rsidR="00BF49DC" w:rsidRPr="00C90974" w:rsidRDefault="006B6899" w:rsidP="006B6899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18207560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55F44C50" w14:textId="44527B62" w:rsidR="003B6069" w:rsidRPr="00C90974" w:rsidRDefault="00C90974" w:rsidP="006B6899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E2BAD2C" wp14:editId="28A63744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64135</wp:posOffset>
                  </wp:positionV>
                  <wp:extent cx="6965950" cy="5495290"/>
                  <wp:effectExtent l="0" t="0" r="6350" b="0"/>
                  <wp:wrapNone/>
                  <wp:docPr id="10499911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991193" name="Рисунок 104999119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0" cy="549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C90974" w:rsidRDefault="00BF49DC" w:rsidP="00BF49DC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Hlk38821049"/>
    </w:p>
    <w:tbl>
      <w:tblPr>
        <w:tblStyle w:val="CalendarTable"/>
        <w:tblW w:w="4992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483"/>
        <w:gridCol w:w="1499"/>
        <w:gridCol w:w="1499"/>
        <w:gridCol w:w="1499"/>
        <w:gridCol w:w="1499"/>
        <w:gridCol w:w="1499"/>
        <w:gridCol w:w="1461"/>
      </w:tblGrid>
      <w:tr w:rsidR="00C90974" w:rsidRPr="00C90974" w14:paraId="726CE1BC" w14:textId="77777777" w:rsidTr="00C90974">
        <w:trPr>
          <w:trHeight w:val="567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14:paraId="6B0CCD02" w14:textId="275CCE94" w:rsidR="00BF49DC" w:rsidRPr="00C90974" w:rsidRDefault="00C90974" w:rsidP="00BF49DC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14:paraId="6521B78A" w14:textId="4E1FB486" w:rsidR="00BF49DC" w:rsidRPr="00C90974" w:rsidRDefault="00C90974" w:rsidP="00BF49DC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14:paraId="598B2609" w14:textId="37FD2718" w:rsidR="00BF49DC" w:rsidRPr="00C90974" w:rsidRDefault="00C90974" w:rsidP="00BF49DC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14:paraId="4A3F1F9B" w14:textId="09B95302" w:rsidR="00BF49DC" w:rsidRPr="00C90974" w:rsidRDefault="00C90974" w:rsidP="00BF49DC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14:paraId="72AC4C35" w14:textId="709BB0FF" w:rsidR="00BF49DC" w:rsidRPr="00C90974" w:rsidRDefault="00C90974" w:rsidP="00BF49DC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14:paraId="56F4715B" w14:textId="08B46552" w:rsidR="00BF49DC" w:rsidRPr="00C90974" w:rsidRDefault="00C90974" w:rsidP="00BF49DC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14:paraId="7AADA3AB" w14:textId="1E5367F1" w:rsidR="00BF49DC" w:rsidRPr="00C90974" w:rsidRDefault="00C90974" w:rsidP="00BF49DC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6EAC1785" w14:textId="77777777" w:rsidTr="00C90974">
        <w:trPr>
          <w:trHeight w:val="567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61CEAFF" w14:textId="7358E1E3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2E7022A9" w14:textId="2B703C69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1EEE880F" w14:textId="5FBF5340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3FE6790C" w14:textId="4D30DCF9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07BE93C9" w14:textId="04D802F8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35383201" w14:textId="654CA88D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47E31BBE" w14:textId="65E3A8E2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3C2DA741" w14:textId="77777777" w:rsidTr="00C90974">
        <w:trPr>
          <w:trHeight w:val="567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B0F3ECD" w14:textId="57731731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72E9377B" w14:textId="3E2FBDB0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780250EF" w14:textId="5CBA226F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0BE7C65B" w14:textId="6E0DC84E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5B14954" w14:textId="67F6176F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0D57052B" w14:textId="4F94BEB6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E6DFA71" w14:textId="7BAA56F5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6A8DAA74" w14:textId="77777777" w:rsidTr="00C90974">
        <w:trPr>
          <w:trHeight w:val="567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3E763929" w14:textId="5FFFF5CB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87BBDD9" w14:textId="095655A4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1E2F1383" w14:textId="7E00A37E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0F0C4EBA" w14:textId="36CFEBE0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6634E9A5" w14:textId="3D7B72B0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16F44200" w14:textId="4116A50D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3394B26C" w14:textId="117F76AD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D2030A0" w14:textId="77777777" w:rsidTr="00C90974">
        <w:trPr>
          <w:trHeight w:val="567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7D12072" w14:textId="13E25589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0CD69C5E" w14:textId="078855BB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20398BA8" w14:textId="0245E782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AAF66C6" w14:textId="78E92DC5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1606A35B" w14:textId="71829F11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17B5A357" w14:textId="6D083EBE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2E480CCF" w14:textId="0FCEFA46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A8EB60A" w14:textId="77777777" w:rsidTr="00C90974">
        <w:trPr>
          <w:trHeight w:val="567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76F63247" w14:textId="779051E4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DF3CAEC" w14:textId="2EB028C8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6CBCA6C2" w14:textId="01FCEEFC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1C565751" w14:textId="11ABF748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8A185D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37607533" w14:textId="1E170B35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8A185D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8A185D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0A7CF6E7" w14:textId="73B62FF2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7718B96E" w14:textId="0D8A3A7B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CCC9C47" w14:textId="77777777" w:rsidTr="00C90974">
        <w:trPr>
          <w:trHeight w:val="567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1FEA4187" w14:textId="58E7B28E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78E08BBE" w14:textId="764D3ED9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068F9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95DDE99" w14:textId="77777777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0131870D" w14:textId="77777777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6416ADAD" w14:textId="77777777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5511A947" w14:textId="77777777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right w:w="142" w:type="dxa"/>
            </w:tcMar>
            <w:vAlign w:val="bottom"/>
          </w:tcPr>
          <w:p w14:paraId="2197EF86" w14:textId="77777777" w:rsidR="00BF49DC" w:rsidRPr="00C90974" w:rsidRDefault="00BF49DC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006BD6C0" w14:textId="77777777" w:rsidTr="00185B50">
        <w:tc>
          <w:tcPr>
            <w:tcW w:w="2500" w:type="pct"/>
            <w:vAlign w:val="center"/>
          </w:tcPr>
          <w:bookmarkEnd w:id="0"/>
          <w:p w14:paraId="19962AF0" w14:textId="4D4DC1FF" w:rsidR="006B6899" w:rsidRPr="00C90974" w:rsidRDefault="00C90974" w:rsidP="006B6899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FÉVRIER</w:t>
            </w:r>
          </w:p>
        </w:tc>
        <w:tc>
          <w:tcPr>
            <w:tcW w:w="2500" w:type="pct"/>
            <w:vAlign w:val="center"/>
          </w:tcPr>
          <w:p w14:paraId="30F9F655" w14:textId="0254DB92" w:rsidR="006B6899" w:rsidRPr="00C90974" w:rsidRDefault="006B6899" w:rsidP="006B6899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464A5D01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225F8A53" w14:textId="3B18296E" w:rsidR="003B6069" w:rsidRPr="00C90974" w:rsidRDefault="00C90974" w:rsidP="006B6899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0272AC6F" wp14:editId="23A75002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-14605</wp:posOffset>
                  </wp:positionV>
                  <wp:extent cx="7030720" cy="4643120"/>
                  <wp:effectExtent l="0" t="0" r="0" b="5080"/>
                  <wp:wrapNone/>
                  <wp:docPr id="10024742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4295" name="Рисунок 100247429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720" cy="464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C90974" w:rsidRDefault="006B6899" w:rsidP="006B6899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8"/>
        <w:gridCol w:w="1495"/>
        <w:gridCol w:w="1499"/>
        <w:gridCol w:w="1499"/>
        <w:gridCol w:w="1499"/>
        <w:gridCol w:w="1499"/>
        <w:gridCol w:w="1470"/>
      </w:tblGrid>
      <w:tr w:rsidR="00C90974" w:rsidRPr="00C90974" w14:paraId="2A9965BE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vAlign w:val="center"/>
          </w:tcPr>
          <w:p w14:paraId="512E7E2D" w14:textId="7293E404" w:rsidR="006B6899" w:rsidRPr="00C90974" w:rsidRDefault="00C90974" w:rsidP="006B6899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7FAB7376" w14:textId="1AEEAF66" w:rsidR="006B6899" w:rsidRPr="00C90974" w:rsidRDefault="00C90974" w:rsidP="006B6899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F798461" w14:textId="2E9DCEF1" w:rsidR="006B6899" w:rsidRPr="00C90974" w:rsidRDefault="00C90974" w:rsidP="006B6899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23D869A9" w14:textId="25354D58" w:rsidR="006B6899" w:rsidRPr="00C90974" w:rsidRDefault="00C90974" w:rsidP="006B6899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405A4BF1" w14:textId="789F6FF8" w:rsidR="006B6899" w:rsidRPr="00C90974" w:rsidRDefault="00C90974" w:rsidP="006B6899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3202455" w14:textId="165E04E7" w:rsidR="006B6899" w:rsidRPr="00C90974" w:rsidRDefault="00C90974" w:rsidP="006B6899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631EAB2A" w14:textId="1F63614D" w:rsidR="006B6899" w:rsidRPr="00C90974" w:rsidRDefault="00C90974" w:rsidP="006B6899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78897B1C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9E0EAAF" w14:textId="1B7FB34A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498326A" w14:textId="3EE88C62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DD2C321" w14:textId="2C204AAB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994B2CA" w14:textId="3EDC5143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8A185D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89BB523" w14:textId="04ABCD31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881040B" w14:textId="3FEC34A9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884C514" w14:textId="17E1C6E7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48619F73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D44E21F" w14:textId="2D263BF3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6A3B054" w14:textId="791ECB8E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0B06407" w14:textId="583239BF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9FA2E64" w14:textId="7FBF2947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DD2A7F8" w14:textId="77D66D25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5828F76" w14:textId="6A054383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CC68ED0" w14:textId="68767898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F359005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42EC91B" w14:textId="45B3786A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1E5F1D7" w14:textId="77A94662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D7BA790" w14:textId="363A800D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BD80CDD" w14:textId="63958060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A72540D" w14:textId="102F7AA3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F0F416D" w14:textId="43523B3F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74DD01B" w14:textId="59AD0B9A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08437E3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4E30587" w14:textId="2A93B601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457F3AB" w14:textId="208D54EE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D2BC8FA" w14:textId="3CEFF5D3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3CA0134" w14:textId="5D76FE6E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79CEE53" w14:textId="0ED4C898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A6FB619" w14:textId="313E888F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AA9D605" w14:textId="58FD31D0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B2D4DB4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B60D089" w14:textId="15513B2F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C2D0623" w14:textId="0D840C1A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6515BFB" w14:textId="556B491C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A42A246" w14:textId="66F20EDE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9581518" w14:textId="3E289A9D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32E265E" w14:textId="7D464278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C82A629" w14:textId="0492EF69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476F1256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40AF84A" w14:textId="1422ED4C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3E3F924" w14:textId="68E9F3C1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!A12 Is Not In Table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BD98DC7" w14:textId="77777777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420F1DF" w14:textId="77777777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EEBC50A" w14:textId="77777777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5F2DFFB" w14:textId="77777777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18787BD" w14:textId="77777777" w:rsidR="006B6899" w:rsidRPr="00C90974" w:rsidRDefault="006B6899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784B55A0" w14:textId="77777777" w:rsidTr="00185B50">
        <w:tc>
          <w:tcPr>
            <w:tcW w:w="2500" w:type="pct"/>
            <w:vAlign w:val="center"/>
          </w:tcPr>
          <w:p w14:paraId="37FAAA50" w14:textId="7C1AE7CF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MARS</w:t>
            </w:r>
          </w:p>
        </w:tc>
        <w:tc>
          <w:tcPr>
            <w:tcW w:w="2500" w:type="pct"/>
            <w:vAlign w:val="center"/>
          </w:tcPr>
          <w:p w14:paraId="26647E3B" w14:textId="77DDA3BF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6C5031DD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15A16945" w14:textId="2F3BF366" w:rsidR="003B6069" w:rsidRPr="00C90974" w:rsidRDefault="00C90974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0B3741F0" wp14:editId="4462D7D2">
                  <wp:simplePos x="0" y="0"/>
                  <wp:positionH relativeFrom="column">
                    <wp:posOffset>-127000</wp:posOffset>
                  </wp:positionH>
                  <wp:positionV relativeFrom="paragraph">
                    <wp:posOffset>315595</wp:posOffset>
                  </wp:positionV>
                  <wp:extent cx="6885305" cy="5249545"/>
                  <wp:effectExtent l="0" t="0" r="0" b="8255"/>
                  <wp:wrapNone/>
                  <wp:docPr id="2256760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76087" name="Рисунок 22567608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305" cy="524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8"/>
        <w:gridCol w:w="1495"/>
        <w:gridCol w:w="1499"/>
        <w:gridCol w:w="1499"/>
        <w:gridCol w:w="1499"/>
        <w:gridCol w:w="1499"/>
        <w:gridCol w:w="1470"/>
      </w:tblGrid>
      <w:tr w:rsidR="00C90974" w:rsidRPr="00C90974" w14:paraId="560D596D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vAlign w:val="center"/>
          </w:tcPr>
          <w:p w14:paraId="44C5013E" w14:textId="364CCB9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54CD7167" w14:textId="0AD5147E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8845A00" w14:textId="0E0221B3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387DAD2F" w14:textId="5076813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4869AF3A" w14:textId="2B524B7A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9742508" w14:textId="76F4DB6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17BD5908" w14:textId="6FF74FE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630DC1FC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92C9C6A" w14:textId="682EA23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MonthStart3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F7964FA" w14:textId="1E3E2E2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MonthStart3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F2395D4" w14:textId="79AF23E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MonthStart3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33792AC" w14:textId="2AE6315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MonthStart3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602B436" w14:textId="27627F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MonthStart3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0C872C2" w14:textId="12DE02E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MonthStart3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4E7289B" w14:textId="2D32367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MonthStart3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E722F99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1D7CE2B" w14:textId="76A2E45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F0D177E" w14:textId="7E37876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44B2EBD" w14:textId="6535777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34CED24" w14:textId="1AC5252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93247CF" w14:textId="583E358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8F99FDA" w14:textId="50AE01B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B7624E4" w14:textId="6833D59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B29EB07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D98C24B" w14:textId="22ED43C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8629C8D" w14:textId="5EA5118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A1C96E1" w14:textId="3162763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5D4FE6B" w14:textId="2AA2CE0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731300D" w14:textId="3439E55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50D531D" w14:textId="3DF1F56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B3A6B0F" w14:textId="4C46633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63061927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22A3772" w14:textId="55E05E1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89DEA55" w14:textId="38DF214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D337127" w14:textId="737B4B7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988E0CD" w14:textId="484B618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324E739" w14:textId="0439986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9C74BE0" w14:textId="7C212F9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DB6A5DD" w14:textId="5DA0D80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EFD4BD9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BFFCF65" w14:textId="7257EA9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FC45AEB" w14:textId="1DAA7B4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AE09B59" w14:textId="74C5319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5B48518" w14:textId="7F74736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962A271" w14:textId="7494DCB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7FE8FC8" w14:textId="5ED2590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BDED77A" w14:textId="6A8F44D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3597095" w14:textId="77777777" w:rsidTr="00C90974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653864B" w14:textId="209333A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D53C982" w14:textId="348280B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MonthEnd3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2664708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8BFF0B3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681C0FE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AD5B26D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32AFDD9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7FAF298C" w14:textId="77777777" w:rsidTr="00185B50">
        <w:tc>
          <w:tcPr>
            <w:tcW w:w="2500" w:type="pct"/>
            <w:vAlign w:val="center"/>
          </w:tcPr>
          <w:p w14:paraId="0B71B109" w14:textId="1CAD0B84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AVRIL</w:t>
            </w:r>
          </w:p>
        </w:tc>
        <w:tc>
          <w:tcPr>
            <w:tcW w:w="2500" w:type="pct"/>
            <w:vAlign w:val="center"/>
          </w:tcPr>
          <w:p w14:paraId="23A157B9" w14:textId="08A10FA7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69AA76FD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4B8C8A82" w14:textId="359F7569" w:rsidR="003B6069" w:rsidRPr="00C90974" w:rsidRDefault="00F54D45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315D681" wp14:editId="66F2E507">
                  <wp:simplePos x="0" y="0"/>
                  <wp:positionH relativeFrom="column">
                    <wp:posOffset>-158750</wp:posOffset>
                  </wp:positionH>
                  <wp:positionV relativeFrom="paragraph">
                    <wp:posOffset>40005</wp:posOffset>
                  </wp:positionV>
                  <wp:extent cx="6943725" cy="5312410"/>
                  <wp:effectExtent l="0" t="0" r="9525" b="2540"/>
                  <wp:wrapNone/>
                  <wp:docPr id="12098514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851451" name="Рисунок 120985145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725" cy="531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8"/>
        <w:gridCol w:w="1495"/>
        <w:gridCol w:w="1499"/>
        <w:gridCol w:w="1499"/>
        <w:gridCol w:w="1499"/>
        <w:gridCol w:w="1499"/>
        <w:gridCol w:w="1470"/>
      </w:tblGrid>
      <w:tr w:rsidR="00C90974" w:rsidRPr="00C90974" w14:paraId="4B2EB927" w14:textId="77777777" w:rsidTr="00F54D45">
        <w:trPr>
          <w:trHeight w:val="567"/>
        </w:trPr>
        <w:tc>
          <w:tcPr>
            <w:tcW w:w="708" w:type="pct"/>
            <w:shd w:val="clear" w:color="auto" w:fill="FFFFFF" w:themeFill="background1"/>
            <w:vAlign w:val="center"/>
          </w:tcPr>
          <w:p w14:paraId="1E2EE8E7" w14:textId="32B97CD5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08A9ADB4" w14:textId="64EBE4D5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70798650" w14:textId="0AC716BE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0122A68C" w14:textId="1FF7D5D0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295C0986" w14:textId="4B763594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4AE62A27" w14:textId="3C411E56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7AEC02A7" w14:textId="1F601041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6A54C37E" w14:textId="77777777" w:rsidTr="00F54D45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A81EA01" w14:textId="2DAC6D0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MonthStart4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4FB043A" w14:textId="01D7D4A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MonthStart4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CDDF311" w14:textId="177A794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MonthStart4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9C2D6C1" w14:textId="45DF744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MonthStart4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2B55C17" w14:textId="7B46B88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MonthStart4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29ABE1D" w14:textId="51FEE2F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MonthStart4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57C3D9E" w14:textId="0BAA3ED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MonthStart4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EB2B2FA" w14:textId="77777777" w:rsidTr="00F54D45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0DCA498" w14:textId="35BA868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BA343AB" w14:textId="5B0B760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167D8E8" w14:textId="05B59EA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7F8F156" w14:textId="3565EB7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44F146E" w14:textId="6F5264E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8CFC167" w14:textId="1217F21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53B4AD5" w14:textId="3DFDAC4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3002DD0F" w14:textId="77777777" w:rsidTr="00F54D45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8892CB7" w14:textId="1DFA923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18520C1" w14:textId="6103B0E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B464F66" w14:textId="3E0696B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360DA3E" w14:textId="5FBA08B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5A13C5D" w14:textId="67F7E0E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5958C56" w14:textId="683118A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5357CD5" w14:textId="1362747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68BAFAE" w14:textId="77777777" w:rsidTr="00F54D45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8E74E94" w14:textId="6C9DA44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CBE8491" w14:textId="5B6A2D3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3F091CF" w14:textId="70D33E0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F167198" w14:textId="25E2F38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B107AF4" w14:textId="56F0C44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249DF52" w14:textId="5496F44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7093039" w14:textId="5E5CCB0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D73EBF0" w14:textId="77777777" w:rsidTr="00F54D45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7DF9029" w14:textId="7FCACCA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6AA4896" w14:textId="07F1174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DAF9E93" w14:textId="77296ED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5633F73" w14:textId="161DF02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B85F4A6" w14:textId="6CDA415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D073DED" w14:textId="10821BC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9DF7ABA" w14:textId="6A093EB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3BE865F" w14:textId="77777777" w:rsidTr="00F54D45">
        <w:trPr>
          <w:trHeight w:val="567"/>
        </w:trPr>
        <w:tc>
          <w:tcPr>
            <w:tcW w:w="70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32F4322" w14:textId="0F638E6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72F4D3E" w14:textId="3C97E78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MonthEnd4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CB2E77D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6678771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CC3DC82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0EF34A1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3C2D051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5E679A77" w14:textId="77777777" w:rsidTr="00185B50">
        <w:tc>
          <w:tcPr>
            <w:tcW w:w="2500" w:type="pct"/>
            <w:vAlign w:val="center"/>
          </w:tcPr>
          <w:p w14:paraId="1ADD435E" w14:textId="247ECF5C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MAI</w:t>
            </w:r>
          </w:p>
        </w:tc>
        <w:tc>
          <w:tcPr>
            <w:tcW w:w="2500" w:type="pct"/>
            <w:vAlign w:val="center"/>
          </w:tcPr>
          <w:p w14:paraId="356E2AAA" w14:textId="02FE0169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55C468FC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76668334" w14:textId="2FE5C6C1" w:rsidR="003B6069" w:rsidRPr="00C90974" w:rsidRDefault="00F54D45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2DA1922A" wp14:editId="36460EB2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-153670</wp:posOffset>
                  </wp:positionV>
                  <wp:extent cx="6869430" cy="4272280"/>
                  <wp:effectExtent l="0" t="0" r="7620" b="0"/>
                  <wp:wrapNone/>
                  <wp:docPr id="8768761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876125" name="Рисунок 87687612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430" cy="427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4232816E" w14:textId="77777777" w:rsidTr="00F54D45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5173D927" w14:textId="67D9421C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645E7C4A" w14:textId="20FB4130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7D31BE5" w14:textId="6FCCA8F1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8E1E115" w14:textId="79C1935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2C84A1A5" w14:textId="3B39C413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773A0790" w14:textId="0953D31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08410A3D" w14:textId="49D46C01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F54D45" w14:paraId="6F5FFAB0" w14:textId="77777777" w:rsidTr="00F54D4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69C2670" w14:textId="6D2A679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MonthStart5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F7B697C" w14:textId="148C38A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MonthStart5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C8A88DF" w14:textId="061CCD9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MonthStart5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9B1B025" w14:textId="64A658B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MonthStart5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0BF732E" w14:textId="23B6D37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MonthStart5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BB26961" w14:textId="5E961A1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MonthStart5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6817485" w14:textId="28BCA39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MonthStart5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43A7E90" w14:textId="77777777" w:rsidTr="00F54D4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021331D" w14:textId="386EFCB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4B2BF12" w14:textId="1C21F2E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858DFB7" w14:textId="549E1E8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48B68F1" w14:textId="1378AC0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345A9F5" w14:textId="13A2306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29615FD" w14:textId="7BE9DE8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2D659A8" w14:textId="7D1F00C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5CD5011" w14:textId="77777777" w:rsidTr="00F54D4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3162FCE" w14:textId="10158E3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534D557" w14:textId="1BF1B97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6E94CD6" w14:textId="11E4B83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F358C9A" w14:textId="6C37E9F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45FC823" w14:textId="797A46E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98DB889" w14:textId="5764F1B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CED4719" w14:textId="76C5A4B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967DB6D" w14:textId="77777777" w:rsidTr="00F54D4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08568AD" w14:textId="1F2C05A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90DA026" w14:textId="56B237A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AC5897B" w14:textId="5A9B9F3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737E596" w14:textId="2092415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66F8449" w14:textId="5E4A538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F32A15C" w14:textId="487630D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4653324" w14:textId="7AFC6C1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B252533" w14:textId="77777777" w:rsidTr="00F54D4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05994ED" w14:textId="170D068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7B32801" w14:textId="404BDE7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F129B62" w14:textId="3C4490A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7DFE374" w14:textId="509039F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325C5B5" w14:textId="47E2201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B1EB887" w14:textId="53460ED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499CB9D" w14:textId="2E3C012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832F5D6" w14:textId="77777777" w:rsidTr="00F54D4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B10BCDE" w14:textId="110624C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C2A51FD" w14:textId="243BB9A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MonthEnd5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0B5A0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E98195F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C122FC5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0BF85BD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E7A702A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A2DC031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47DF545E" w14:textId="77777777" w:rsidTr="00185B50">
        <w:tc>
          <w:tcPr>
            <w:tcW w:w="2500" w:type="pct"/>
            <w:vAlign w:val="center"/>
          </w:tcPr>
          <w:p w14:paraId="623DCF36" w14:textId="7CAAFB4C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JUIN</w:t>
            </w:r>
          </w:p>
        </w:tc>
        <w:tc>
          <w:tcPr>
            <w:tcW w:w="2500" w:type="pct"/>
            <w:vAlign w:val="center"/>
          </w:tcPr>
          <w:p w14:paraId="784345F2" w14:textId="2D5358D7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2874FBA4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1D3F8243" w14:textId="46778A0C" w:rsidR="003B6069" w:rsidRPr="00C90974" w:rsidRDefault="00F54D45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5E55A317" wp14:editId="0BC1AAF1">
                  <wp:simplePos x="0" y="0"/>
                  <wp:positionH relativeFrom="column">
                    <wp:posOffset>-196215</wp:posOffset>
                  </wp:positionH>
                  <wp:positionV relativeFrom="paragraph">
                    <wp:posOffset>36195</wp:posOffset>
                  </wp:positionV>
                  <wp:extent cx="6998970" cy="5186680"/>
                  <wp:effectExtent l="0" t="0" r="0" b="0"/>
                  <wp:wrapNone/>
                  <wp:docPr id="18684590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902" name="Рисунок 18684590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97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546A3C18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1DC3C153" w14:textId="26B1431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79DC3F0D" w14:textId="4D41C91B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16BD4E1" w14:textId="7AEC62A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70D278A7" w14:textId="2CC95F8E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556B925B" w14:textId="250D4792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ADA9849" w14:textId="77E93B81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4F10D939" w14:textId="3C01EC2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57699A99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A903D23" w14:textId="06998C5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MonthStart6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A862814" w14:textId="10D7741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MonthStart6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7BC623A" w14:textId="7062860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MonthStart6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111388A" w14:textId="63544EB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MonthStart6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CB2EE6F" w14:textId="5FF9F62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MonthStart6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771EC2C" w14:textId="3555940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MonthStart6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87E1147" w14:textId="105E2F4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MonthStart6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2248B72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95CB634" w14:textId="009D121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4C69B78" w14:textId="1B7A37B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2471560" w14:textId="265A1F6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C0BC1FD" w14:textId="53EB5C4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A1DF700" w14:textId="231924B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A99B103" w14:textId="59D7CF2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5289D3A" w14:textId="6C505D5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C709336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F0651ED" w14:textId="40ABBB5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081F62B" w14:textId="50D4011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4CDC03C" w14:textId="221003D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454BE3A" w14:textId="18E5ACC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2127770" w14:textId="14FE9A9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97CB849" w14:textId="3C00F63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0B6B5FD" w14:textId="6C68AFF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64D70266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5CC5276" w14:textId="42C9FEC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A845C86" w14:textId="6E1CEB1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2DE4AA3" w14:textId="5D4D4CF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4E20D68" w14:textId="1482DC6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F291F7C" w14:textId="01C2BDA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7A99437" w14:textId="239CEAF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FA7D659" w14:textId="269C167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7201894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83FCD1" w14:textId="6B23FB6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D8697C6" w14:textId="2DD2E1A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F794318" w14:textId="47CD9D5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A0FEA73" w14:textId="1CD990B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FA22BFE" w14:textId="7369B2F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B7EB6E6" w14:textId="7C68494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73B4057" w14:textId="64607DE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B2D1670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55BD0D8" w14:textId="6E92B63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6E6342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E67913D" w14:textId="0FC62A1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6E6342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MonthEnd6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6E6342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63B8F6D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5FA2044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B4981D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63C47FB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1A251E8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57F999B1" w14:textId="77777777" w:rsidTr="00185B50">
        <w:tc>
          <w:tcPr>
            <w:tcW w:w="2500" w:type="pct"/>
            <w:vAlign w:val="center"/>
          </w:tcPr>
          <w:p w14:paraId="6CD4D464" w14:textId="2EECDF21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JUILLET</w:t>
            </w:r>
          </w:p>
        </w:tc>
        <w:tc>
          <w:tcPr>
            <w:tcW w:w="2500" w:type="pct"/>
            <w:vAlign w:val="center"/>
          </w:tcPr>
          <w:p w14:paraId="3BE4EA34" w14:textId="37425A19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251031B9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04329F26" w14:textId="5038CADB" w:rsidR="003B6069" w:rsidRPr="00C90974" w:rsidRDefault="00A3617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7BA64628" wp14:editId="106BB191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-63500</wp:posOffset>
                  </wp:positionV>
                  <wp:extent cx="6850380" cy="4339590"/>
                  <wp:effectExtent l="0" t="0" r="7620" b="3810"/>
                  <wp:wrapNone/>
                  <wp:docPr id="10412716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271675" name="Рисунок 104127167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0" cy="433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2A07B664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0595B0EF" w14:textId="3A5C9A32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5AB17593" w14:textId="2158CAB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4F85D72" w14:textId="429EBF24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2725BE79" w14:textId="3CE16432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E08FC8C" w14:textId="787725F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9CD89D5" w14:textId="1E488FDB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0D2D9DB4" w14:textId="020002A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250FBDA1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4ECF66B" w14:textId="72BE3F9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MonthStart7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1B6236B" w14:textId="356E8DD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MonthStart7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3796A5C" w14:textId="7EF6299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MonthStart7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3F1FE86" w14:textId="45F0337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MonthStart7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5BE2FDF" w14:textId="3E958FD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MonthStart7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C3F6C02" w14:textId="0B14DA5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MonthStart7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81F5514" w14:textId="7D7ADC6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MonthStart7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366C7E6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7EA8966" w14:textId="220B494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BA60BF0" w14:textId="6689847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C24AFA9" w14:textId="17B5C1C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673A615" w14:textId="7E3CBDB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B75C9A" w14:textId="7111EC9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E686C24" w14:textId="426F097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7098601" w14:textId="457097A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03AD7F0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90FC634" w14:textId="78F2765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D339845" w14:textId="54428D0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F659809" w14:textId="1D60EB4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7866C9C" w14:textId="733AA79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B016042" w14:textId="0981D32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ED697AC" w14:textId="7909D91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9857734" w14:textId="7695D41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671CE60E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C7AE80F" w14:textId="3C05B2D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2254111" w14:textId="2342708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A3E1D2A" w14:textId="3FD6340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BF1B4FD" w14:textId="6B637BF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2B93ADC" w14:textId="4B03BED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713C171" w14:textId="212DD34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BF0FCBD" w14:textId="31E557C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3D3EA8D2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AB2899E" w14:textId="31B1689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E5646C5" w14:textId="13B2B2D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EE5BB46" w14:textId="67C7B6B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E4E3FBF" w14:textId="7FD1E65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AF081FD" w14:textId="01E2C2E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7B7ADA4" w14:textId="7F4738D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C8D212E" w14:textId="4E61BD3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D0A46A4" w14:textId="77777777" w:rsidTr="00A36178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DF423A" w14:textId="1DF5114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AFC7EEA" w14:textId="4202921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MonthEnd7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39DBAAB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50ED590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523CBEE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9534267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A273432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3897A9E6" w14:textId="77777777" w:rsidTr="00185B50">
        <w:tc>
          <w:tcPr>
            <w:tcW w:w="2500" w:type="pct"/>
            <w:vAlign w:val="center"/>
          </w:tcPr>
          <w:p w14:paraId="30CEB76C" w14:textId="3CC565DF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AOÛT</w:t>
            </w:r>
          </w:p>
        </w:tc>
        <w:tc>
          <w:tcPr>
            <w:tcW w:w="2500" w:type="pct"/>
            <w:vAlign w:val="center"/>
          </w:tcPr>
          <w:p w14:paraId="055F6AFA" w14:textId="69EDC07A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447177C3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12E709D9" w14:textId="7BE1E224" w:rsidR="003B6069" w:rsidRPr="00C90974" w:rsidRDefault="009F1730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22485A75" wp14:editId="48D2DE49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38735</wp:posOffset>
                  </wp:positionV>
                  <wp:extent cx="6771640" cy="5174615"/>
                  <wp:effectExtent l="0" t="0" r="0" b="6985"/>
                  <wp:wrapNone/>
                  <wp:docPr id="80003467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034672" name="Рисунок 80003467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640" cy="517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58B73B97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03A47607" w14:textId="0A303956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5750A356" w14:textId="06E01CE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4B970E4E" w14:textId="28D6A41B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7D0CAE09" w14:textId="42D9FBB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A7D7818" w14:textId="33400CAA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A750F0D" w14:textId="4878C511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27CF59DD" w14:textId="50CB302C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4D9E18BA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875F490" w14:textId="216D201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MonthStart8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033F096" w14:textId="0643F75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MonthStart8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0B5A0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3A16DC7" w14:textId="457A79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MonthStart8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2FD497A" w14:textId="2A2DC0A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MonthStart8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9F8B385" w14:textId="704EA0C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MonthStart8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50BEC3A" w14:textId="352885F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MonthStart8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5725119" w14:textId="067F38B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MonthStart8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0258D95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5277FF2" w14:textId="66C7465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76441BB" w14:textId="01AD212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C3A5C1A" w14:textId="7040911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5EC41FC" w14:textId="69BBD8E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3AC5A28" w14:textId="4E66193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60B82CD" w14:textId="21BFD7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2A5DD3F" w14:textId="5CB38B2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6E3A00FA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BB562D8" w14:textId="3C23F8B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89DF0E1" w14:textId="5F80676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E2EBD9B" w14:textId="2E5881C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22CC34B" w14:textId="70FBE08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A4CE1E0" w14:textId="50ABCE6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28208BE" w14:textId="3293E4C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1964DF8" w14:textId="77A8479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319BF7D1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2446783" w14:textId="57465E7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543ED9F" w14:textId="01F691B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9FFCF38" w14:textId="2B3DFBA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5BD64BE" w14:textId="0240F68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CEBF36" w14:textId="0522BAD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F8A73ED" w14:textId="160F38C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8E27DB" w14:textId="0A24F7E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343E446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77EDF0C" w14:textId="7D25A06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93FAC31" w14:textId="7CF36D9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ABDD607" w14:textId="27A0A6A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FC8988A" w14:textId="5B68E2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D90E9B4" w14:textId="5D5AD5B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B629D18" w14:textId="2C7ECD3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131818D" w14:textId="6B1A353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35D117A2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E993A68" w14:textId="1DBF136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626DB1" w14:textId="4584803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MonthEnd8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616E4D7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755AECC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D1FA5C4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227525A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98F342A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50296CB7" w14:textId="77777777" w:rsidTr="00185B50">
        <w:tc>
          <w:tcPr>
            <w:tcW w:w="2500" w:type="pct"/>
            <w:vAlign w:val="center"/>
          </w:tcPr>
          <w:p w14:paraId="254D9321" w14:textId="1160360A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SEPTEMBRE</w:t>
            </w:r>
          </w:p>
        </w:tc>
        <w:tc>
          <w:tcPr>
            <w:tcW w:w="2500" w:type="pct"/>
            <w:vAlign w:val="center"/>
          </w:tcPr>
          <w:p w14:paraId="2C122BDC" w14:textId="5EF46251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5F95A410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794823E3" w14:textId="3305CF29" w:rsidR="003B6069" w:rsidRPr="00C90974" w:rsidRDefault="009F1730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6FADB9FF" wp14:editId="11C485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132715</wp:posOffset>
                  </wp:positionV>
                  <wp:extent cx="6645910" cy="5762625"/>
                  <wp:effectExtent l="0" t="0" r="2540" b="9525"/>
                  <wp:wrapNone/>
                  <wp:docPr id="131521335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213355" name="Рисунок 131521335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76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73D4F18E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68B71591" w14:textId="6092A48C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52C34C84" w14:textId="3D81B98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295B52EC" w14:textId="524CB03B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2F8901F3" w14:textId="45E1315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361C956E" w14:textId="200C0ED6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019D61C0" w14:textId="450CFA9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0DBBAC7D" w14:textId="17513DF0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166C3811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B43B821" w14:textId="6F5AC0C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MonthStart9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FFB9CA1" w14:textId="103BC56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MonthStart9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6E6342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2B4DA1A" w14:textId="5EC353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MonthStart9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F1FFCFA" w14:textId="592F914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MonthStart9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938BB18" w14:textId="3B51D18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MonthStart9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06E4B02" w14:textId="01DA730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MonthStart9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240438D" w14:textId="7BF09BF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MonthStart9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D4D71E7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0AF99DC" w14:textId="76F7165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BAE7F85" w14:textId="2570B64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05F1DBB" w14:textId="704D5C8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C047810" w14:textId="72AB3C0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27EAB4C" w14:textId="2C73853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07E3FE6" w14:textId="1109D84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6664AB9" w14:textId="65CE9C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B78E7BE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F176476" w14:textId="34BF12F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F75EFE3" w14:textId="41F16A3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A80BC65" w14:textId="2BB7775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7C83BF1" w14:textId="4C9CC8A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7B070CE" w14:textId="4861FFE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6E46A07" w14:textId="70E5741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3C44432" w14:textId="7A63203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302B2E8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85F12A2" w14:textId="3219BCA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25A8394" w14:textId="42D29D3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5769D7C" w14:textId="249E198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28453EB" w14:textId="5111430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9944F37" w14:textId="3993D3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9AFB997" w14:textId="1D4940E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56F89B5" w14:textId="7979B2B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5D3B96E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9963310" w14:textId="7971764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231E346" w14:textId="61BADE2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EE8D4F1" w14:textId="03A986E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53DD33B" w14:textId="646E766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FDD4251" w14:textId="0861EBE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6460CFE" w14:textId="2179E9B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86D57F2" w14:textId="201B73F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3171E1FC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67D74A0" w14:textId="641F0C7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5EFD26D" w14:textId="4F49214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MonthEnd9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C687132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CB5D95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D215D6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F9CA47B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75EF88C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37EB2D43" w14:textId="77777777" w:rsidTr="00185B50">
        <w:tc>
          <w:tcPr>
            <w:tcW w:w="2500" w:type="pct"/>
            <w:vAlign w:val="center"/>
          </w:tcPr>
          <w:p w14:paraId="08C628AC" w14:textId="363AF1A5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OCTOBRE</w:t>
            </w:r>
          </w:p>
        </w:tc>
        <w:tc>
          <w:tcPr>
            <w:tcW w:w="2500" w:type="pct"/>
            <w:vAlign w:val="center"/>
          </w:tcPr>
          <w:p w14:paraId="351313CB" w14:textId="043EA955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3431F2C9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130B5113" w14:textId="3B3AE1D0" w:rsidR="003B6069" w:rsidRPr="00C90974" w:rsidRDefault="003B6069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p w14:paraId="702D815D" w14:textId="5CF5AF85" w:rsidR="00ED5F48" w:rsidRPr="00C90974" w:rsidRDefault="009F1730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Impact" w:hAnsi="Impact"/>
          <w:b/>
          <w:noProof/>
          <w:color w:val="FFFFFF"/>
          <w:sz w:val="80"/>
          <w:szCs w:val="80"/>
          <w:lang w:bidi="ru-RU"/>
        </w:rPr>
        <w:drawing>
          <wp:anchor distT="0" distB="0" distL="114300" distR="114300" simplePos="0" relativeHeight="251667456" behindDoc="1" locked="0" layoutInCell="1" allowOverlap="1" wp14:anchorId="4F10CEE5" wp14:editId="6BFCB602">
            <wp:simplePos x="0" y="0"/>
            <wp:positionH relativeFrom="column">
              <wp:posOffset>-127109</wp:posOffset>
            </wp:positionH>
            <wp:positionV relativeFrom="paragraph">
              <wp:posOffset>-5480050</wp:posOffset>
            </wp:positionV>
            <wp:extent cx="6874510" cy="5205095"/>
            <wp:effectExtent l="0" t="0" r="2540" b="0"/>
            <wp:wrapNone/>
            <wp:docPr id="15874803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80395" name="Рисунок 158748039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744C85F7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1CC8B071" w14:textId="7305B44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5A25A901" w14:textId="212E4A5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71D16FEA" w14:textId="37DD5B29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0ABF5B13" w14:textId="2620B1A8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A158D24" w14:textId="2593F4C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57D4827B" w14:textId="31DD10BA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0E9E91D0" w14:textId="020FC4DB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5381513E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6BC57C8" w14:textId="6BFC905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MonthStart10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28061A7" w14:textId="55FD2E2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MonthStart10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22F473E" w14:textId="4EAA407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MonthStart10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ACCEDDE" w14:textId="32C7816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MonthStart10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2CE170C" w14:textId="16BA926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MonthStart10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756E015" w14:textId="02A5471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MonthStart10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ADF4C5D" w14:textId="44AC1DC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MonthStart10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21964FC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3169FFA" w14:textId="74322B2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603F53D" w14:textId="79F4998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0E40092" w14:textId="3C5CA34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5F6D1F4" w14:textId="7BB2625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8E17393" w14:textId="55B8780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C1BCADB" w14:textId="7EB5B81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1422885" w14:textId="5AC774C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4715A07D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343FC40" w14:textId="6DE0953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23101E2" w14:textId="442A9C8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2224C0" w14:textId="1D5B056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1E8B817" w14:textId="17C1763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7EAF1C4" w14:textId="22CE718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B49DADF" w14:textId="66A126F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B5E98B9" w14:textId="524579C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31FB9CF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3BAA67E" w14:textId="6D25AF5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A91E366" w14:textId="56B7BB9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9CD9FA9" w14:textId="2CBA0BF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0730DE8" w14:textId="2B6EC59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8E94C42" w14:textId="399BF53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91F44B0" w14:textId="44F76CDD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F9ADD11" w14:textId="3454ED1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0CC9F45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327EB80" w14:textId="39140A4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827B45" w14:textId="54772F9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1BFFAE0" w14:textId="6ADF370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D086A65" w14:textId="3FFD9E7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6E68AD1" w14:textId="6919DA2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56863F3" w14:textId="06915B0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0CF03AC" w14:textId="7650A3F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957B553" w14:textId="77777777" w:rsidTr="009F1730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5070656" w14:textId="5A2C696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98AFD37" w14:textId="67FD610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MonthEnd10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420F714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FB39AC7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84575F8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BCB9558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C2D1A52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491B8CF8" w14:textId="77777777" w:rsidTr="00185B50">
        <w:tc>
          <w:tcPr>
            <w:tcW w:w="2500" w:type="pct"/>
            <w:vAlign w:val="center"/>
          </w:tcPr>
          <w:p w14:paraId="1D943BD5" w14:textId="5D7BA07C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NOVEMBRE</w:t>
            </w:r>
          </w:p>
        </w:tc>
        <w:tc>
          <w:tcPr>
            <w:tcW w:w="2500" w:type="pct"/>
            <w:vAlign w:val="center"/>
          </w:tcPr>
          <w:p w14:paraId="5AC816B2" w14:textId="13760A35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0ED079EF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05CFC54B" w14:textId="6AC8A643" w:rsidR="003B6069" w:rsidRPr="00C90974" w:rsidRDefault="00330515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4F887BFA" wp14:editId="0F7D1087">
                  <wp:simplePos x="0" y="0"/>
                  <wp:positionH relativeFrom="column">
                    <wp:posOffset>-173990</wp:posOffset>
                  </wp:positionH>
                  <wp:positionV relativeFrom="paragraph">
                    <wp:posOffset>48895</wp:posOffset>
                  </wp:positionV>
                  <wp:extent cx="6926580" cy="5441315"/>
                  <wp:effectExtent l="0" t="0" r="7620" b="6985"/>
                  <wp:wrapNone/>
                  <wp:docPr id="5326207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20743" name="Рисунок 53262074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580" cy="544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46168607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624BECF2" w14:textId="753D7751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15CDEE10" w14:textId="67243DE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8328FBE" w14:textId="70431C8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66C11AC7" w14:textId="399A18F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92D2B52" w14:textId="16F31F54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74E3B942" w14:textId="4CA8D661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5F471C53" w14:textId="38BE1337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1AB241C6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9208744" w14:textId="5209A5F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FF23BE8" w14:textId="37B67D0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AF104F4" w14:textId="4892615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B57DE07" w14:textId="14120E1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4EDA721" w14:textId="362883E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C318F1A" w14:textId="78D9DD3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44BCADC" w14:textId="29829B7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MonthStart11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190101B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392197A" w14:textId="25A0D57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6E84146" w14:textId="4AE1EBF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1D001C" w14:textId="2BC6481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E99F84F" w14:textId="01C371A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3D7A2C7" w14:textId="7B57F68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28C68FC" w14:textId="268A7C0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FA46A54" w14:textId="62066DB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71496383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EC68B63" w14:textId="647069A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1DE3BEC" w14:textId="41B7654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5AD6FE0" w14:textId="55EDF73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9A9C57C" w14:textId="7F7241F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10A001C" w14:textId="01D0E19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B318C0" w14:textId="401BB89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CC94ADB" w14:textId="7A5C1DA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74BB8BF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7B7C06" w14:textId="6D15A16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751A727" w14:textId="3C7CCB4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2866D1E" w14:textId="6F9AD06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A14EB99" w14:textId="542288F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F9EFBF0" w14:textId="1243C38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133F83D" w14:textId="3556E85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1C6EBAA" w14:textId="5588FCC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3240C3B6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EFB2A1C" w14:textId="7052D75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48B7341" w14:textId="74F7772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4D13A7C" w14:textId="43190CB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9BD97E4" w14:textId="323A59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978CE96" w14:textId="4F7E6F1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A9A1247" w14:textId="2997E3A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3BC1A11" w14:textId="1F86AA21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1AEF418B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9A0E62B" w14:textId="0CC293C4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CAB03A5" w14:textId="378200B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MonthEnd11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7B7ACE1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C7008B6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10AE0D9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960972F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994C250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233"/>
        <w:gridCol w:w="5233"/>
      </w:tblGrid>
      <w:tr w:rsidR="00C90974" w:rsidRPr="00C90974" w14:paraId="31547B57" w14:textId="77777777" w:rsidTr="00185B50">
        <w:tc>
          <w:tcPr>
            <w:tcW w:w="2500" w:type="pct"/>
            <w:vAlign w:val="center"/>
          </w:tcPr>
          <w:p w14:paraId="6AE3BB0C" w14:textId="69CEF1A5" w:rsidR="00ED5F48" w:rsidRPr="00C90974" w:rsidRDefault="00C90974" w:rsidP="00ED5F48">
            <w:pPr>
              <w:pStyle w:val="ad"/>
              <w:jc w:val="left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DÉCEMBRE</w:t>
            </w:r>
          </w:p>
        </w:tc>
        <w:tc>
          <w:tcPr>
            <w:tcW w:w="2500" w:type="pct"/>
            <w:vAlign w:val="center"/>
          </w:tcPr>
          <w:p w14:paraId="3D8BA562" w14:textId="1B4DBA3F" w:rsidR="00ED5F48" w:rsidRPr="00C90974" w:rsidRDefault="00ED5F48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 MonthStart1 \@  yyyy   \* MERGEFORMAT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3B6069" w:rsidRPr="00C90974" w14:paraId="5D21305C" w14:textId="77777777" w:rsidTr="00185B50">
        <w:trPr>
          <w:trHeight w:val="9072"/>
        </w:trPr>
        <w:tc>
          <w:tcPr>
            <w:tcW w:w="5000" w:type="pct"/>
            <w:gridSpan w:val="2"/>
            <w:vAlign w:val="center"/>
          </w:tcPr>
          <w:p w14:paraId="570B073A" w14:textId="4319335D" w:rsidR="003B6069" w:rsidRPr="00C90974" w:rsidRDefault="00C1085E" w:rsidP="00ED5F48">
            <w:pPr>
              <w:pStyle w:val="ad"/>
              <w:rPr>
                <w:rFonts w:ascii="Impact" w:hAnsi="Impact"/>
                <w:b/>
                <w:outline/>
                <w:noProof/>
                <w:color w:val="auto"/>
                <w:sz w:val="80"/>
                <w:szCs w:val="8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/>
                <w:b/>
                <w:noProof/>
                <w:color w:val="FFFFFF"/>
                <w:sz w:val="80"/>
                <w:szCs w:val="80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4D9143C2" wp14:editId="5A846713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23495</wp:posOffset>
                  </wp:positionV>
                  <wp:extent cx="4876800" cy="5769610"/>
                  <wp:effectExtent l="0" t="0" r="0" b="2540"/>
                  <wp:wrapNone/>
                  <wp:docPr id="23662519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25191" name="Рисунок 23662519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576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C90974" w:rsidRDefault="00ED5F48" w:rsidP="00ED5F48">
      <w:pPr>
        <w:pStyle w:val="Months"/>
        <w:jc w:val="center"/>
        <w:rPr>
          <w:rFonts w:ascii="Impact" w:hAnsi="Impact"/>
          <w:b/>
          <w:caps w:val="0"/>
          <w:outline/>
          <w:noProof/>
          <w:color w:val="auto"/>
          <w:sz w:val="40"/>
          <w:szCs w:val="40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CalendarTable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476"/>
        <w:gridCol w:w="1495"/>
        <w:gridCol w:w="1499"/>
        <w:gridCol w:w="1499"/>
        <w:gridCol w:w="1499"/>
        <w:gridCol w:w="1499"/>
        <w:gridCol w:w="1472"/>
      </w:tblGrid>
      <w:tr w:rsidR="00C90974" w:rsidRPr="00C90974" w14:paraId="1C608AFC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vAlign w:val="center"/>
          </w:tcPr>
          <w:p w14:paraId="01AA947D" w14:textId="6326545F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LU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080F3955" w14:textId="49A86074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MA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4B173504" w14:textId="7705E7B3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5459C1B2" w14:textId="4A2D036A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JE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12689FC3" w14:textId="5A4083F3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VE</w:t>
            </w:r>
          </w:p>
        </w:tc>
        <w:tc>
          <w:tcPr>
            <w:tcW w:w="718" w:type="pct"/>
            <w:shd w:val="clear" w:color="auto" w:fill="FFFFFF" w:themeFill="background1"/>
            <w:vAlign w:val="center"/>
          </w:tcPr>
          <w:p w14:paraId="52C5A400" w14:textId="084DCAE5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03317BA1" w14:textId="1F2DAADD" w:rsidR="00ED5F48" w:rsidRPr="00C90974" w:rsidRDefault="00C90974" w:rsidP="00ED5F48">
            <w:pPr>
              <w:pStyle w:val="Day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DI</w:t>
            </w:r>
          </w:p>
        </w:tc>
      </w:tr>
      <w:tr w:rsidR="00C90974" w:rsidRPr="00C90974" w14:paraId="7C17943B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EC0A191" w14:textId="075501B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понедельник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" 1 ""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F03151C" w14:textId="4252CEF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вторник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6E6342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44DC06B" w14:textId="52E912A0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среда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E26143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5DB9C6B" w14:textId="5313729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четверг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50C7CA6" w14:textId="3C041D4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пятница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240ECA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B16ECF4" w14:textId="31F9864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суббота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533A11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98D4833" w14:textId="0D847E1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MonthStart12 \@ dddd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“</w:instrText>
            </w:r>
            <w:r w:rsidRPr="00C90974">
              <w:rPr>
                <w:rFonts w:ascii="Impact" w:hAnsi="Impact" w:cs="Calibri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воскресенье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" 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&lt;&gt; 0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3019F6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7F4FCFD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F9E951E" w14:textId="2B3AAB95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=G2+1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1CB7923" w14:textId="00D4F2DF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5F31A5E" w14:textId="3FA64FC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A475C4A" w14:textId="0715F48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EAC826A" w14:textId="3BB7A71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B13D5FA" w14:textId="742001A2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304BDE0" w14:textId="0E15726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67DB9DAF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C9A3BBE" w14:textId="2F60DD3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=G3+1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3F2CCF4" w14:textId="427B0C5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4AD79D1" w14:textId="5CDA8D5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7E272435" w14:textId="2C7952F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EA50AED" w14:textId="767B8AD6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CA101BC" w14:textId="5A489B7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7CC68C2" w14:textId="51AF4EB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2953C655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F3D4027" w14:textId="53C39D9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=G4+1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1BD3027E" w14:textId="2711F08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9136C06" w14:textId="7033292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923EA43" w14:textId="19554D0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1DEDC25" w14:textId="721E7CAC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DB015B6" w14:textId="577E8E4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73DCFA5" w14:textId="2E5925B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22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5CCE256B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DEC791C" w14:textId="16602168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22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=G5+1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23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3EECC90" w14:textId="4220B69B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23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24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3B2A7C4A" w14:textId="5D30A8A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24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=B6+1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25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7EF03C3" w14:textId="083F96B9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25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=C6+1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26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57704AB9" w14:textId="60436F3E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=D6+1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27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9EF70DB" w14:textId="432FF1E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=E6+1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28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41C92646" w14:textId="0F28945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28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=F6+1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29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</w:tr>
      <w:tr w:rsidR="00C90974" w:rsidRPr="00C90974" w14:paraId="043F7B53" w14:textId="77777777" w:rsidTr="00330515">
        <w:trPr>
          <w:trHeight w:val="567"/>
        </w:trPr>
        <w:tc>
          <w:tcPr>
            <w:tcW w:w="707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B7E597A" w14:textId="248B66AA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29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=G6+1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30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6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93B94D4" w14:textId="168D3283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 0,""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IF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30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&lt;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DocVariable MonthEnd12 \@ d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begin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=A7+1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 xml:space="preserve"> "" 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instrText>31</w:instrTex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separate"/>
            </w:r>
            <w:r w:rsidR="00C90974"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</w:t>
            </w:r>
            <w:r w:rsidRPr="00C90974"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:lang w:bidi="ru-RU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fldChar w:fldCharType="end"/>
            </w: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DC97E6E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26040DA4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48C1197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18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0C8B8C80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05" w:type="pct"/>
            <w:shd w:val="clear" w:color="auto" w:fill="FFFFFF" w:themeFill="background1"/>
            <w:tcMar>
              <w:right w:w="142" w:type="dxa"/>
            </w:tcMar>
            <w:vAlign w:val="bottom"/>
          </w:tcPr>
          <w:p w14:paraId="6099B848" w14:textId="77777777" w:rsidR="00ED5F48" w:rsidRPr="00C90974" w:rsidRDefault="00ED5F48" w:rsidP="00185B50">
            <w:pPr>
              <w:pStyle w:val="Dates"/>
              <w:rPr>
                <w:rFonts w:ascii="Impact" w:hAnsi="Impact"/>
                <w:b/>
                <w:outline/>
                <w:noProof/>
                <w:color w:val="auto"/>
                <w:sz w:val="40"/>
                <w:szCs w:val="40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p w14:paraId="50D5D5A5" w14:textId="77777777" w:rsidR="00ED5F48" w:rsidRPr="00C90974" w:rsidRDefault="00ED5F48" w:rsidP="00C800AA">
      <w:pPr>
        <w:pStyle w:val="a5"/>
        <w:rPr>
          <w:rFonts w:ascii="Impact" w:hAnsi="Impact"/>
          <w:b/>
          <w:outline/>
          <w:noProof/>
          <w:color w:val="auto"/>
          <w:sz w:val="2"/>
          <w:szCs w:val="2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ED5F48" w:rsidRPr="00C90974" w:rsidSect="00433B7F"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05C7E" w14:textId="77777777" w:rsidR="00433B7F" w:rsidRDefault="00433B7F">
      <w:pPr>
        <w:spacing w:after="0"/>
      </w:pPr>
      <w:r>
        <w:separator/>
      </w:r>
    </w:p>
  </w:endnote>
  <w:endnote w:type="continuationSeparator" w:id="0">
    <w:p w14:paraId="4F0BEB39" w14:textId="77777777" w:rsidR="00433B7F" w:rsidRDefault="00433B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27C80" w14:textId="77777777" w:rsidR="00433B7F" w:rsidRDefault="00433B7F">
      <w:pPr>
        <w:spacing w:after="0"/>
      </w:pPr>
      <w:r>
        <w:separator/>
      </w:r>
    </w:p>
  </w:footnote>
  <w:footnote w:type="continuationSeparator" w:id="0">
    <w:p w14:paraId="7F00DBDB" w14:textId="77777777" w:rsidR="00433B7F" w:rsidRDefault="00433B7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4"/>
    <w:docVar w:name="MonthEnd10" w:val="31.10.2024"/>
    <w:docVar w:name="MonthEnd11" w:val="30.11.2024"/>
    <w:docVar w:name="MonthEnd12" w:val="31.12.2024"/>
    <w:docVar w:name="MonthEnd2" w:val="29.02.2024"/>
    <w:docVar w:name="MonthEnd3" w:val="31.03.2024"/>
    <w:docVar w:name="MonthEnd4" w:val="30.04.2024"/>
    <w:docVar w:name="MonthEnd5" w:val="31.05.2024"/>
    <w:docVar w:name="MonthEnd6" w:val="30.06.2024"/>
    <w:docVar w:name="MonthEnd7" w:val="31.07.2024"/>
    <w:docVar w:name="MonthEnd8" w:val="31.08.2024"/>
    <w:docVar w:name="MonthEnd9" w:val="30.09.2024"/>
    <w:docVar w:name="Months" w:val="12"/>
    <w:docVar w:name="MonthStart1" w:val="01.01.2024"/>
    <w:docVar w:name="MonthStart10" w:val="01.10.2024"/>
    <w:docVar w:name="MonthStart11" w:val="01.11.2024"/>
    <w:docVar w:name="MonthStart12" w:val="01.12.2024"/>
    <w:docVar w:name="MonthStart2" w:val="01.02.2024"/>
    <w:docVar w:name="MonthStart3" w:val="01.03.2024"/>
    <w:docVar w:name="MonthStart4" w:val="01.04.2024"/>
    <w:docVar w:name="MonthStart5" w:val="01.05.2024"/>
    <w:docVar w:name="MonthStart6" w:val="01.06.2024"/>
    <w:docVar w:name="MonthStart7" w:val="01.07.2024"/>
    <w:docVar w:name="MonthStart8" w:val="01.08.2024"/>
    <w:docVar w:name="MonthStart9" w:val="01.09.2024"/>
    <w:docVar w:name="MonthStartLast" w:val="12/1/2012"/>
    <w:docVar w:name="WeekStart" w:val="понедельник"/>
  </w:docVars>
  <w:rsids>
    <w:rsidRoot w:val="00285C1D"/>
    <w:rsid w:val="0005357B"/>
    <w:rsid w:val="00071356"/>
    <w:rsid w:val="00082588"/>
    <w:rsid w:val="00097A25"/>
    <w:rsid w:val="000A5A57"/>
    <w:rsid w:val="000B5A03"/>
    <w:rsid w:val="001274F3"/>
    <w:rsid w:val="00151CCE"/>
    <w:rsid w:val="00185B50"/>
    <w:rsid w:val="001B01F9"/>
    <w:rsid w:val="001C41F9"/>
    <w:rsid w:val="002068F9"/>
    <w:rsid w:val="00240ECA"/>
    <w:rsid w:val="00285C1D"/>
    <w:rsid w:val="003019F6"/>
    <w:rsid w:val="00330515"/>
    <w:rsid w:val="003327F5"/>
    <w:rsid w:val="00340CAF"/>
    <w:rsid w:val="003B6069"/>
    <w:rsid w:val="003C0D41"/>
    <w:rsid w:val="003E085C"/>
    <w:rsid w:val="003E7B3A"/>
    <w:rsid w:val="00416364"/>
    <w:rsid w:val="00431B29"/>
    <w:rsid w:val="00433B7F"/>
    <w:rsid w:val="00440416"/>
    <w:rsid w:val="00462EAD"/>
    <w:rsid w:val="004A6170"/>
    <w:rsid w:val="004F6AAC"/>
    <w:rsid w:val="00512F2D"/>
    <w:rsid w:val="00533A11"/>
    <w:rsid w:val="00543EA0"/>
    <w:rsid w:val="00570FBB"/>
    <w:rsid w:val="00583B82"/>
    <w:rsid w:val="005923AC"/>
    <w:rsid w:val="005D5149"/>
    <w:rsid w:val="005E656F"/>
    <w:rsid w:val="00667021"/>
    <w:rsid w:val="006974E1"/>
    <w:rsid w:val="006B6899"/>
    <w:rsid w:val="006C0896"/>
    <w:rsid w:val="006E6342"/>
    <w:rsid w:val="006F513E"/>
    <w:rsid w:val="007213D1"/>
    <w:rsid w:val="007C0139"/>
    <w:rsid w:val="007D45A1"/>
    <w:rsid w:val="007F564D"/>
    <w:rsid w:val="0084433D"/>
    <w:rsid w:val="008A185D"/>
    <w:rsid w:val="008B1201"/>
    <w:rsid w:val="008F16F7"/>
    <w:rsid w:val="009164BA"/>
    <w:rsid w:val="009166BD"/>
    <w:rsid w:val="00977AAE"/>
    <w:rsid w:val="00996E56"/>
    <w:rsid w:val="00997268"/>
    <w:rsid w:val="009E25A7"/>
    <w:rsid w:val="009F1730"/>
    <w:rsid w:val="00A12667"/>
    <w:rsid w:val="00A14581"/>
    <w:rsid w:val="00A20E4C"/>
    <w:rsid w:val="00A36178"/>
    <w:rsid w:val="00AA23D3"/>
    <w:rsid w:val="00AA3C50"/>
    <w:rsid w:val="00AE302A"/>
    <w:rsid w:val="00AE36BB"/>
    <w:rsid w:val="00B37C7E"/>
    <w:rsid w:val="00B65B09"/>
    <w:rsid w:val="00B85583"/>
    <w:rsid w:val="00B9476B"/>
    <w:rsid w:val="00BC3952"/>
    <w:rsid w:val="00BD69C6"/>
    <w:rsid w:val="00BE5AB8"/>
    <w:rsid w:val="00BF49DC"/>
    <w:rsid w:val="00C1085E"/>
    <w:rsid w:val="00C4462C"/>
    <w:rsid w:val="00C44DFB"/>
    <w:rsid w:val="00C6519B"/>
    <w:rsid w:val="00C70F21"/>
    <w:rsid w:val="00C7354B"/>
    <w:rsid w:val="00C800AA"/>
    <w:rsid w:val="00C90974"/>
    <w:rsid w:val="00C91F9B"/>
    <w:rsid w:val="00DE32AC"/>
    <w:rsid w:val="00E1407A"/>
    <w:rsid w:val="00E26143"/>
    <w:rsid w:val="00E33F1A"/>
    <w:rsid w:val="00E50BDE"/>
    <w:rsid w:val="00E774CD"/>
    <w:rsid w:val="00E77E1D"/>
    <w:rsid w:val="00E97684"/>
    <w:rsid w:val="00ED5F48"/>
    <w:rsid w:val="00ED75B6"/>
    <w:rsid w:val="00F54D45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2F5496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2F5496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2F5496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2F5496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2F5496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2F5496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2F5496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an\Downloads\tf02896572.dotm" TargetMode="Externa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40AD6C-13AC-42E7-BDBC-E0168A97AF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3519</Words>
  <Characters>20059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2024-02-03T11:39:00Z</dcterms:created>
  <dcterms:modified xsi:type="dcterms:W3CDTF">2024-02-03T11:39:00Z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