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772"/>
      </w:tblGrid>
      <w:tr w:rsidR="00D84FBB" w:rsidRPr="009B5816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7291F67" w:rsidR="003E085C" w:rsidRPr="00390FE7" w:rsidRDefault="003E085C" w:rsidP="009B5816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48"/>
              <w:gridCol w:w="3042"/>
              <w:gridCol w:w="547"/>
              <w:gridCol w:w="3042"/>
              <w:gridCol w:w="547"/>
              <w:gridCol w:w="3046"/>
            </w:tblGrid>
            <w:tr w:rsidR="00612E0C" w:rsidRPr="009B5816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9B5816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77777777" w:rsidR="00612E0C" w:rsidRPr="009B5816" w:rsidRDefault="00612E0C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612E0C" w:rsidRPr="009B5816" w14:paraId="4B846B33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2A39F" w:themeFill="accent6"/>
                        <w:vAlign w:val="center"/>
                      </w:tcPr>
                      <w:p w14:paraId="72C35AEF" w14:textId="2FB49C8E" w:rsidR="00612E0C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612E0C" w:rsidRPr="009B5816" w14:paraId="5F5FEF02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2A39F" w:themeFill="accent6"/>
                        <w:vAlign w:val="center"/>
                      </w:tcPr>
                      <w:p w14:paraId="32115E6B" w14:textId="3EE6D0B9" w:rsidR="00612E0C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612E0C" w:rsidRPr="009B5816" w14:paraId="6C1BE146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2A39F" w:themeFill="accent6"/>
                        <w:vAlign w:val="center"/>
                      </w:tcPr>
                      <w:p w14:paraId="7E610C25" w14:textId="37E21A94" w:rsidR="00612E0C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612E0C" w:rsidRPr="009B5816" w14:paraId="4181D589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2A39F" w:themeFill="accent6"/>
                        <w:vAlign w:val="center"/>
                      </w:tcPr>
                      <w:p w14:paraId="049E21C2" w14:textId="782283A4" w:rsidR="00612E0C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612E0C" w:rsidRPr="009B5816" w14:paraId="1DE75757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2A39F" w:themeFill="accent6"/>
                        <w:vAlign w:val="center"/>
                      </w:tcPr>
                      <w:p w14:paraId="2CE9BC3E" w14:textId="5F212FA6" w:rsidR="00612E0C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612E0C" w:rsidRPr="009B5816" w14:paraId="75054769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2A39F" w:themeFill="accent6"/>
                        <w:vAlign w:val="center"/>
                      </w:tcPr>
                      <w:p w14:paraId="4F0E5CA7" w14:textId="1BE620B6" w:rsidR="00612E0C" w:rsidRPr="009B5816" w:rsidRDefault="00612E0C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9B5816" w:rsidRDefault="00612E0C" w:rsidP="009B58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16FFAD1A" w:rsidR="00612E0C" w:rsidRPr="00390FE7" w:rsidRDefault="00F659CA" w:rsidP="00390FE7">
                  <w:pPr>
                    <w:pStyle w:val="Months"/>
                    <w:spacing w:after="240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2A39F" w:themeColor="accent6"/>
                      <w:sz w:val="40"/>
                      <w:szCs w:val="40"/>
                      <w:lang w:val="pl-PL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62A39F" w:themeColor="accent6"/>
                      <w:sz w:val="40"/>
                      <w:szCs w:val="40"/>
                      <w:lang w:val="pl-PL" w:bidi="ru-RU"/>
                    </w:rPr>
                    <w:t>JANVIER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62A39F" w:themeColor="accent6"/>
                      <w:sz w:val="40"/>
                      <w:szCs w:val="40"/>
                      <w:lang w:val="pl-PL" w:bidi="ru-RU"/>
                    </w:rPr>
                    <w:t xml:space="preserve"> 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82D71" w:rsidRPr="00C82D71">
                    <w:rPr>
                      <w:rFonts w:ascii="Arial Narrow" w:hAnsi="Arial Narrow" w:cs="Arial"/>
                      <w:b/>
                      <w:bCs/>
                      <w:noProof/>
                      <w:color w:val="62A39F" w:themeColor="accent6"/>
                      <w:sz w:val="40"/>
                      <w:szCs w:val="40"/>
                      <w:lang w:bidi="ru-RU"/>
                    </w:rPr>
                    <w:t>2025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2"/>
                    <w:gridCol w:w="436"/>
                    <w:gridCol w:w="436"/>
                    <w:gridCol w:w="436"/>
                    <w:gridCol w:w="436"/>
                    <w:gridCol w:w="436"/>
                    <w:gridCol w:w="425"/>
                  </w:tblGrid>
                  <w:tr w:rsidR="00612E0C" w:rsidRPr="00390FE7" w14:paraId="684222CD" w14:textId="77777777" w:rsidTr="00F659CA">
                    <w:trPr>
                      <w:trHeight w:val="170"/>
                      <w:jc w:val="center"/>
                    </w:trPr>
                    <w:tc>
                      <w:tcPr>
                        <w:tcW w:w="711" w:type="pct"/>
                        <w:shd w:val="clear" w:color="auto" w:fill="62A39F" w:themeFill="accent6"/>
                        <w:vAlign w:val="center"/>
                      </w:tcPr>
                      <w:p w14:paraId="39408482" w14:textId="78E2F121" w:rsidR="00612E0C" w:rsidRPr="00390FE7" w:rsidRDefault="00F659CA" w:rsidP="009B58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62A39F" w:themeFill="accent6"/>
                        <w:vAlign w:val="center"/>
                      </w:tcPr>
                      <w:p w14:paraId="7B285114" w14:textId="30DA8561" w:rsidR="00612E0C" w:rsidRPr="00390FE7" w:rsidRDefault="00F659CA" w:rsidP="009B58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62A39F" w:themeFill="accent6"/>
                        <w:vAlign w:val="center"/>
                      </w:tcPr>
                      <w:p w14:paraId="54BB7502" w14:textId="0FFFF58F" w:rsidR="00612E0C" w:rsidRPr="00390FE7" w:rsidRDefault="00F659CA" w:rsidP="009B58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62A39F" w:themeFill="accent6"/>
                        <w:vAlign w:val="center"/>
                      </w:tcPr>
                      <w:p w14:paraId="3684BA99" w14:textId="33FCA47F" w:rsidR="00612E0C" w:rsidRPr="00390FE7" w:rsidRDefault="00F659CA" w:rsidP="009B58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62A39F" w:themeFill="accent6"/>
                        <w:vAlign w:val="center"/>
                      </w:tcPr>
                      <w:p w14:paraId="1CF75680" w14:textId="529F519E" w:rsidR="00612E0C" w:rsidRPr="00390FE7" w:rsidRDefault="00F659CA" w:rsidP="009B58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62A39F" w:themeFill="accent6"/>
                        <w:vAlign w:val="center"/>
                      </w:tcPr>
                      <w:p w14:paraId="57BE3AF3" w14:textId="25FF9877" w:rsidR="00612E0C" w:rsidRPr="00390FE7" w:rsidRDefault="00F659CA" w:rsidP="009B58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SA</w:t>
                        </w:r>
                      </w:p>
                    </w:tc>
                    <w:tc>
                      <w:tcPr>
                        <w:tcW w:w="700" w:type="pct"/>
                        <w:shd w:val="clear" w:color="auto" w:fill="62A39F" w:themeFill="accent6"/>
                        <w:vAlign w:val="center"/>
                      </w:tcPr>
                      <w:p w14:paraId="37E85CF0" w14:textId="05508C1D" w:rsidR="00612E0C" w:rsidRPr="00390FE7" w:rsidRDefault="00F659CA" w:rsidP="009B5816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DI</w:t>
                        </w:r>
                      </w:p>
                    </w:tc>
                  </w:tr>
                  <w:tr w:rsidR="00F659CA" w:rsidRPr="00F659CA" w14:paraId="31DF8F53" w14:textId="77777777" w:rsidTr="00F659CA">
                    <w:trPr>
                      <w:trHeight w:val="369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C3DF47A" w14:textId="7BE70554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38BC869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C16BBB1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4E311513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1F329D9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9F56F43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1DE8D4C" w14:textId="27E69C61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9CA" w:rsidRPr="00F659CA" w14:paraId="0AFA4FA2" w14:textId="77777777" w:rsidTr="00F659CA">
                    <w:trPr>
                      <w:trHeight w:val="369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688A4083" w14:textId="7CB51229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DD8B0C3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0AC44B4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24F1FDF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87A7574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9B985EB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3A6A44F" w14:textId="574C90DA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9CA" w:rsidRPr="00F659CA" w14:paraId="223F797F" w14:textId="77777777" w:rsidTr="00F659CA">
                    <w:trPr>
                      <w:trHeight w:val="369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3FCDA0AA" w14:textId="3E4C85BC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22B7683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7F755D8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9D0DA74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DC608E4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156F7E2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DF4C53D" w14:textId="01530321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9CA" w:rsidRPr="00F659CA" w14:paraId="10529957" w14:textId="77777777" w:rsidTr="00F659CA">
                    <w:trPr>
                      <w:trHeight w:val="369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7824C9C9" w14:textId="1E39409D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AF878A6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0E70E1D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A4FBF00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698B1A0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2DF7EA9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F6BA37" w14:textId="71DAE7BD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9CA" w:rsidRPr="00F659CA" w14:paraId="797D45F8" w14:textId="77777777" w:rsidTr="00F659CA">
                    <w:trPr>
                      <w:trHeight w:val="369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BD14B6A" w14:textId="27DBD7D8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4AAB5D9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18281B3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A2D8923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5B7D729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8132B90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CA74E8D" w14:textId="35AEAE48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9CA" w:rsidRPr="00F659CA" w14:paraId="1144E5B8" w14:textId="77777777" w:rsidTr="00F659CA">
                    <w:trPr>
                      <w:trHeight w:val="369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5F237A0" w14:textId="40102491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1595FB5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F659C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val="pl-PL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40F850EA" w14:textId="77777777" w:rsidR="00F659CA" w:rsidRPr="00F659CA" w:rsidRDefault="00F659CA" w:rsidP="00F659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val="pl-PL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390FE7" w:rsidRDefault="00612E0C" w:rsidP="009B58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lang w:val="pl-PL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390FE7" w14:paraId="73C16F8D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77777777" w:rsidR="00B27062" w:rsidRPr="00390FE7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val="pl-PL" w:bidi="ru-RU"/>
                          </w:rPr>
                        </w:pPr>
                      </w:p>
                    </w:tc>
                  </w:tr>
                  <w:tr w:rsidR="00B27062" w:rsidRPr="009B5816" w14:paraId="06203AAE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3E8853" w:themeFill="accent5"/>
                        <w:vAlign w:val="center"/>
                      </w:tcPr>
                      <w:p w14:paraId="5EE15900" w14:textId="177AB089" w:rsidR="00B27062" w:rsidRPr="009B5816" w:rsidRDefault="002058A9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9B5816" w14:paraId="1C8C6969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3E8853" w:themeFill="accent5"/>
                        <w:vAlign w:val="center"/>
                      </w:tcPr>
                      <w:p w14:paraId="1D77EB59" w14:textId="3BA71999" w:rsidR="00B27062" w:rsidRPr="009B5816" w:rsidRDefault="002058A9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9B5816" w14:paraId="1917F987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3E8853" w:themeFill="accent5"/>
                        <w:vAlign w:val="center"/>
                      </w:tcPr>
                      <w:p w14:paraId="51B49DD6" w14:textId="20201A7D" w:rsidR="00B27062" w:rsidRPr="009B5816" w:rsidRDefault="002058A9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9B5816" w14:paraId="0B87E3A6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3E8853" w:themeFill="accent5"/>
                        <w:vAlign w:val="center"/>
                      </w:tcPr>
                      <w:p w14:paraId="47CC8144" w14:textId="73DE046B" w:rsidR="00B27062" w:rsidRPr="009B5816" w:rsidRDefault="002058A9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9B5816" w14:paraId="4AE275B2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3E8853" w:themeFill="accent5"/>
                        <w:vAlign w:val="center"/>
                      </w:tcPr>
                      <w:p w14:paraId="773517E4" w14:textId="09643E52" w:rsidR="00B27062" w:rsidRPr="009B5816" w:rsidRDefault="002058A9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9B5816" w14:paraId="1EA864DD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3E8853" w:themeFill="accent5"/>
                        <w:vAlign w:val="center"/>
                      </w:tcPr>
                      <w:p w14:paraId="6CCA0ED8" w14:textId="77777777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9B5816" w:rsidRDefault="00612E0C" w:rsidP="009B58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5BD0B110" w:rsidR="00612E0C" w:rsidRPr="00390FE7" w:rsidRDefault="00F659CA" w:rsidP="00390FE7">
                  <w:pPr>
                    <w:pStyle w:val="Months"/>
                    <w:spacing w:after="240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3E8853" w:themeColor="accent5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3E8853" w:themeColor="accent5"/>
                      <w:sz w:val="40"/>
                      <w:szCs w:val="40"/>
                      <w:lang w:bidi="ru-RU"/>
                    </w:rPr>
                    <w:t>FÉVRIER</w:t>
                  </w:r>
                  <w:r w:rsidR="00390FE7">
                    <w:rPr>
                      <w:rFonts w:ascii="Arial Narrow" w:hAnsi="Arial Narrow" w:cs="Arial"/>
                      <w:b/>
                      <w:bCs/>
                      <w:noProof/>
                      <w:color w:val="3E8853" w:themeColor="accent5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82D71" w:rsidRPr="00C82D71">
                    <w:rPr>
                      <w:rFonts w:ascii="Arial Narrow" w:hAnsi="Arial Narrow" w:cs="Arial"/>
                      <w:b/>
                      <w:bCs/>
                      <w:noProof/>
                      <w:color w:val="62A39F" w:themeColor="accent6"/>
                      <w:sz w:val="40"/>
                      <w:szCs w:val="40"/>
                      <w:lang w:bidi="ru-RU"/>
                    </w:rPr>
                    <w:t>2025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0"/>
                    <w:gridCol w:w="435"/>
                    <w:gridCol w:w="436"/>
                    <w:gridCol w:w="436"/>
                    <w:gridCol w:w="436"/>
                    <w:gridCol w:w="436"/>
                    <w:gridCol w:w="428"/>
                  </w:tblGrid>
                  <w:tr w:rsidR="00F659CA" w:rsidRPr="009B5816" w14:paraId="4D521D1C" w14:textId="77777777" w:rsidTr="00F659CA">
                    <w:trPr>
                      <w:trHeight w:val="170"/>
                      <w:jc w:val="center"/>
                    </w:trPr>
                    <w:tc>
                      <w:tcPr>
                        <w:tcW w:w="708" w:type="pct"/>
                        <w:shd w:val="clear" w:color="auto" w:fill="3E8853" w:themeFill="accent5"/>
                        <w:vAlign w:val="center"/>
                      </w:tcPr>
                      <w:p w14:paraId="5B4A50A8" w14:textId="5CB30E60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3E8853" w:themeFill="accent5"/>
                        <w:vAlign w:val="center"/>
                      </w:tcPr>
                      <w:p w14:paraId="4D052ACD" w14:textId="6D4A8E06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3E8853" w:themeFill="accent5"/>
                        <w:vAlign w:val="center"/>
                      </w:tcPr>
                      <w:p w14:paraId="5A47D848" w14:textId="5D1BA06B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3E8853" w:themeFill="accent5"/>
                        <w:vAlign w:val="center"/>
                      </w:tcPr>
                      <w:p w14:paraId="11412BE2" w14:textId="6164A319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3E8853" w:themeFill="accent5"/>
                        <w:vAlign w:val="center"/>
                      </w:tcPr>
                      <w:p w14:paraId="0C3D3BE5" w14:textId="535396C9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3E8853" w:themeFill="accent5"/>
                        <w:vAlign w:val="center"/>
                      </w:tcPr>
                      <w:p w14:paraId="242F7BE9" w14:textId="73B0D3BC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E8853" w:themeFill="accent5"/>
                        <w:vAlign w:val="center"/>
                      </w:tcPr>
                      <w:p w14:paraId="4CB16A91" w14:textId="0DC3623C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DI</w:t>
                        </w:r>
                      </w:p>
                    </w:tc>
                  </w:tr>
                  <w:tr w:rsidR="00612E0C" w:rsidRPr="009B5816" w14:paraId="033AD79B" w14:textId="77777777" w:rsidTr="00F659CA">
                    <w:trPr>
                      <w:trHeight w:val="369"/>
                      <w:jc w:val="center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338C3E" w14:textId="27360BD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9814E4" w14:textId="3F6FCA8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64CB4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665E05" w14:textId="2E97441C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1D4F0" w14:textId="4AAFD4B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2BCF9" w14:textId="37AB92C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D888BB" w14:textId="0228C173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040AD40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6878283D" w14:textId="77777777" w:rsidTr="00F659CA">
                    <w:trPr>
                      <w:trHeight w:val="369"/>
                      <w:jc w:val="center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78CEF5F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701ACE7C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25BE3436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63979096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3EBF6B25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14708DF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34DFD1C3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7DC4D67B" w14:textId="77777777" w:rsidTr="00F659CA">
                    <w:trPr>
                      <w:trHeight w:val="369"/>
                      <w:jc w:val="center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68432675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46199C3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7E5E30E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443A971C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770BD28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4952E48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6DF6818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73331944" w14:textId="77777777" w:rsidTr="00F659CA">
                    <w:trPr>
                      <w:trHeight w:val="369"/>
                      <w:jc w:val="center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73438DA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1A702CE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581A4E9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649D67D6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3624DF3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1C37FDE5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3A547F7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74B0FF95" w14:textId="77777777" w:rsidTr="00F659CA">
                    <w:trPr>
                      <w:trHeight w:val="369"/>
                      <w:jc w:val="center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6EEDC31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4415AB4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36D3264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062BDEF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4BEA1CC2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08538F06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62A77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4A68EAA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62A77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62A77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4CB553C4" w14:textId="77777777" w:rsidTr="00F659CA">
                    <w:trPr>
                      <w:trHeight w:val="369"/>
                      <w:jc w:val="center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299DE24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06918E52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612E0C" w:rsidRPr="009B5816" w:rsidRDefault="00612E0C" w:rsidP="009B58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9B5816" w14:paraId="5C59B922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77777777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9B5816" w14:paraId="66353ECD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2BA97" w:themeFill="accent4"/>
                        <w:vAlign w:val="center"/>
                      </w:tcPr>
                      <w:p w14:paraId="79204648" w14:textId="2001E63B" w:rsidR="00B27062" w:rsidRPr="009B5816" w:rsidRDefault="002058A9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9B5816" w14:paraId="44882B93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2BA97" w:themeFill="accent4"/>
                        <w:vAlign w:val="center"/>
                      </w:tcPr>
                      <w:p w14:paraId="23B7280C" w14:textId="4BF1D8F5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="002058A9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9B5816" w14:paraId="1248FFBF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2BA97" w:themeFill="accent4"/>
                        <w:vAlign w:val="center"/>
                      </w:tcPr>
                      <w:p w14:paraId="36FC90BA" w14:textId="2B148D39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="002058A9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9B5816" w14:paraId="1DFB196C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2BA97" w:themeFill="accent4"/>
                        <w:vAlign w:val="center"/>
                      </w:tcPr>
                      <w:p w14:paraId="15880381" w14:textId="4E1816C4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="002058A9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9B5816" w14:paraId="5351B5D2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2BA97" w:themeFill="accent4"/>
                        <w:vAlign w:val="center"/>
                      </w:tcPr>
                      <w:p w14:paraId="450B087E" w14:textId="446F2B39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="002058A9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9B5816" w14:paraId="56B26F93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2BA97" w:themeFill="accent4"/>
                        <w:vAlign w:val="center"/>
                      </w:tcPr>
                      <w:p w14:paraId="00B91049" w14:textId="16FE1B11" w:rsidR="00B27062" w:rsidRPr="009B5816" w:rsidRDefault="00C82D71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</w:p>
                    </w:tc>
                  </w:tr>
                </w:tbl>
                <w:p w14:paraId="73856861" w14:textId="77777777" w:rsidR="00612E0C" w:rsidRPr="009B5816" w:rsidRDefault="00612E0C" w:rsidP="009B58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1FD16163" w:rsidR="00612E0C" w:rsidRPr="00390FE7" w:rsidRDefault="00F659CA" w:rsidP="00390FE7">
                  <w:pPr>
                    <w:pStyle w:val="Months"/>
                    <w:spacing w:after="240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2BA97" w:themeColor="accent4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42BA97" w:themeColor="accent4"/>
                      <w:sz w:val="40"/>
                      <w:szCs w:val="40"/>
                      <w:lang w:bidi="ru-RU"/>
                    </w:rPr>
                    <w:t>MARS</w:t>
                  </w:r>
                  <w:r w:rsidR="00390FE7">
                    <w:rPr>
                      <w:rFonts w:ascii="Arial Narrow" w:hAnsi="Arial Narrow" w:cs="Arial"/>
                      <w:b/>
                      <w:bCs/>
                      <w:noProof/>
                      <w:color w:val="42BA97" w:themeColor="accent4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82D71" w:rsidRPr="00C82D71">
                    <w:rPr>
                      <w:rFonts w:ascii="Arial Narrow" w:hAnsi="Arial Narrow" w:cs="Arial"/>
                      <w:b/>
                      <w:bCs/>
                      <w:noProof/>
                      <w:color w:val="62A39F" w:themeColor="accent6"/>
                      <w:sz w:val="40"/>
                      <w:szCs w:val="40"/>
                      <w:lang w:bidi="ru-RU"/>
                    </w:rPr>
                    <w:t>2025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2"/>
                    <w:gridCol w:w="436"/>
                    <w:gridCol w:w="436"/>
                    <w:gridCol w:w="436"/>
                    <w:gridCol w:w="436"/>
                    <w:gridCol w:w="436"/>
                    <w:gridCol w:w="429"/>
                  </w:tblGrid>
                  <w:tr w:rsidR="00F659CA" w:rsidRPr="009B5816" w14:paraId="5FBA1453" w14:textId="77777777" w:rsidTr="00F659CA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42BA97" w:themeFill="accent4"/>
                        <w:vAlign w:val="center"/>
                      </w:tcPr>
                      <w:p w14:paraId="3D82C68E" w14:textId="6D1D0E6A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42BA97" w:themeFill="accent4"/>
                        <w:vAlign w:val="center"/>
                      </w:tcPr>
                      <w:p w14:paraId="5D081C50" w14:textId="4AAE98BB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42BA97" w:themeFill="accent4"/>
                        <w:vAlign w:val="center"/>
                      </w:tcPr>
                      <w:p w14:paraId="1B330407" w14:textId="220DA33C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42BA97" w:themeFill="accent4"/>
                        <w:vAlign w:val="center"/>
                      </w:tcPr>
                      <w:p w14:paraId="0F2E47A7" w14:textId="499DD156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42BA97" w:themeFill="accent4"/>
                        <w:vAlign w:val="center"/>
                      </w:tcPr>
                      <w:p w14:paraId="7D7F939A" w14:textId="66438FBD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42BA97" w:themeFill="accent4"/>
                        <w:vAlign w:val="center"/>
                      </w:tcPr>
                      <w:p w14:paraId="224E7528" w14:textId="62C6D801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42BA97" w:themeFill="accent4"/>
                        <w:vAlign w:val="center"/>
                      </w:tcPr>
                      <w:p w14:paraId="36F13CE6" w14:textId="54F81A00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DI</w:t>
                        </w:r>
                      </w:p>
                    </w:tc>
                  </w:tr>
                  <w:tr w:rsidR="00612E0C" w:rsidRPr="009B5816" w14:paraId="1AD7C61D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0AAAD04" w14:textId="21F3BAD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733F0353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64CB4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7F18279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71F98FA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7D85B34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0666B552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6FF7F2C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0ACC4FBD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2D8059F" w14:textId="6BD4FAC9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4ACB248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1B19D31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47A811F0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402731A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064014A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357F173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2DAA7F9C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B1BC1FA" w14:textId="119EECF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336474A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24C8965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54A8E07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5F6836E3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133688D6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73C9213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091924FE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0EE5652" w14:textId="350CC58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0D35E09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2BD22126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58F7297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7414DC8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370D76B9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2E3FF9B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322DB458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4ACEBE8" w14:textId="4F06A5A3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54FE5D0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4DA31B3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246EE9E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7D75ECF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643365E2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6796E613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73808F25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E6C55AF" w14:textId="2FB06022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7610FEC3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62A77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 w:themeColor="accent4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612E0C" w:rsidRPr="009B5816" w:rsidRDefault="00612E0C" w:rsidP="009B58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9B5816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9B5816" w14:paraId="0735BB8E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77777777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9B5816" w14:paraId="58B1F2F6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7CED7" w:themeFill="accent3"/>
                        <w:vAlign w:val="center"/>
                      </w:tcPr>
                      <w:p w14:paraId="3368DB4D" w14:textId="0DA762F7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="00DE1A86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9B5816" w14:paraId="6F8C95F7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7CED7" w:themeFill="accent3"/>
                        <w:vAlign w:val="center"/>
                      </w:tcPr>
                      <w:p w14:paraId="3DC2A6FA" w14:textId="0E0BB8A5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</w:p>
                    </w:tc>
                  </w:tr>
                  <w:tr w:rsidR="00B27062" w:rsidRPr="009B5816" w14:paraId="718EE965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7CED7" w:themeFill="accent3"/>
                        <w:vAlign w:val="center"/>
                      </w:tcPr>
                      <w:p w14:paraId="7F621A11" w14:textId="07BE20B4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</w:p>
                    </w:tc>
                  </w:tr>
                  <w:tr w:rsidR="00B27062" w:rsidRPr="009B5816" w14:paraId="2345F299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7CED7" w:themeFill="accent3"/>
                        <w:vAlign w:val="center"/>
                      </w:tcPr>
                      <w:p w14:paraId="129CC533" w14:textId="2E042C89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</w:p>
                    </w:tc>
                  </w:tr>
                  <w:tr w:rsidR="00B27062" w:rsidRPr="009B5816" w14:paraId="24B22DAA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7CED7" w:themeFill="accent3"/>
                        <w:vAlign w:val="center"/>
                      </w:tcPr>
                      <w:p w14:paraId="4D788C7B" w14:textId="7527A016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</w:p>
                    </w:tc>
                  </w:tr>
                  <w:tr w:rsidR="00B27062" w:rsidRPr="009B5816" w14:paraId="16329EC0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7CED7" w:themeFill="accent3"/>
                        <w:vAlign w:val="center"/>
                      </w:tcPr>
                      <w:p w14:paraId="628EAA92" w14:textId="77777777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9B5816" w:rsidRDefault="00612E0C" w:rsidP="009B58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26C48544" w:rsidR="00612E0C" w:rsidRPr="00390FE7" w:rsidRDefault="00F659CA" w:rsidP="00390FE7">
                  <w:pPr>
                    <w:pStyle w:val="Months"/>
                    <w:spacing w:after="240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27CED7" w:themeColor="accent3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27CED7" w:themeColor="accent3"/>
                      <w:sz w:val="40"/>
                      <w:szCs w:val="40"/>
                      <w:lang w:bidi="ru-RU"/>
                    </w:rPr>
                    <w:t>AVRIL</w:t>
                  </w:r>
                  <w:r w:rsidR="00390FE7">
                    <w:rPr>
                      <w:rFonts w:ascii="Arial Narrow" w:hAnsi="Arial Narrow" w:cs="Arial"/>
                      <w:b/>
                      <w:bCs/>
                      <w:noProof/>
                      <w:color w:val="27CED7" w:themeColor="accent3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82D71" w:rsidRPr="00C82D71">
                    <w:rPr>
                      <w:rFonts w:ascii="Arial Narrow" w:hAnsi="Arial Narrow" w:cs="Arial"/>
                      <w:b/>
                      <w:bCs/>
                      <w:noProof/>
                      <w:color w:val="62A39F" w:themeColor="accent6"/>
                      <w:sz w:val="40"/>
                      <w:szCs w:val="40"/>
                      <w:lang w:bidi="ru-RU"/>
                    </w:rPr>
                    <w:t>2025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0"/>
                    <w:gridCol w:w="435"/>
                    <w:gridCol w:w="436"/>
                    <w:gridCol w:w="436"/>
                    <w:gridCol w:w="436"/>
                    <w:gridCol w:w="436"/>
                    <w:gridCol w:w="428"/>
                  </w:tblGrid>
                  <w:tr w:rsidR="00F659CA" w:rsidRPr="009B5816" w14:paraId="1830A8BB" w14:textId="77777777" w:rsidTr="00F659CA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27CED7" w:themeFill="accent3"/>
                        <w:vAlign w:val="center"/>
                      </w:tcPr>
                      <w:p w14:paraId="248C618E" w14:textId="4D1C2986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27CED7" w:themeFill="accent3"/>
                        <w:vAlign w:val="center"/>
                      </w:tcPr>
                      <w:p w14:paraId="38875A88" w14:textId="7940118F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27CED7" w:themeFill="accent3"/>
                        <w:vAlign w:val="center"/>
                      </w:tcPr>
                      <w:p w14:paraId="3BA8D3FF" w14:textId="171C4227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27CED7" w:themeFill="accent3"/>
                        <w:vAlign w:val="center"/>
                      </w:tcPr>
                      <w:p w14:paraId="56D9A724" w14:textId="0399C5B8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27CED7" w:themeFill="accent3"/>
                        <w:vAlign w:val="center"/>
                      </w:tcPr>
                      <w:p w14:paraId="76EDF12F" w14:textId="7693B11F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27CED7" w:themeFill="accent3"/>
                        <w:vAlign w:val="center"/>
                      </w:tcPr>
                      <w:p w14:paraId="214A8180" w14:textId="6198C6B9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27CED7" w:themeFill="accent3"/>
                        <w:vAlign w:val="center"/>
                      </w:tcPr>
                      <w:p w14:paraId="4256D4DB" w14:textId="1E4E9151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DI</w:t>
                        </w:r>
                      </w:p>
                    </w:tc>
                  </w:tr>
                  <w:tr w:rsidR="00612E0C" w:rsidRPr="009B5816" w14:paraId="14D13F92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DC5D93D" w14:textId="67C99E0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156C0B2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B2768D" w14:textId="13B4C6B9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7AAB21" w14:textId="3C13406C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03FBC2" w14:textId="2EEAA08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DE3B76" w14:textId="25FCBA06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1FADABB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366F6110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A80732B" w14:textId="3C57B74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3B74BD1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76D9DB" w14:textId="4AB06D1C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90857E" w14:textId="2FF9B64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5E11EF" w14:textId="42164B9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E2CB87" w14:textId="07CA819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700575C5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14D8AA71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9EB8112" w14:textId="0E7D96E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082613C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941E8C" w14:textId="67C2487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49ED3" w14:textId="29C3846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2DE6CE" w14:textId="663B6D4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FC6B17" w14:textId="7E75C0F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01668FF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7D87AE24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70F716A" w14:textId="755B281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2BBA3F55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2A4B10" w14:textId="15FABF1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8E8D1C" w14:textId="29A9E37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C86561" w14:textId="11FE8760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E61DF9" w14:textId="3D36C5A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3599BB06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4CB6B821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9309AC1" w14:textId="6E47FC40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04AC67D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DBB2B" w14:textId="21B0D54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B25296" w14:textId="6057E99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728F9" w14:textId="59A8E93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8BA22F" w14:textId="2B458C7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64DC663C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714C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003B39C8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C29B70" w14:textId="0E4C4F03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714C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714C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3EE056E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F85E93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50F81B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4B0153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7E74A4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612E0C" w:rsidRPr="009B5816" w:rsidRDefault="00612E0C" w:rsidP="009B58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9B5816" w14:paraId="439B8701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77777777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9B5816" w14:paraId="7D144161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83C6" w:themeFill="accent2"/>
                        <w:vAlign w:val="center"/>
                      </w:tcPr>
                      <w:p w14:paraId="409707D5" w14:textId="031174AA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="002058A9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9B5816" w14:paraId="3152FA7E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83C6" w:themeFill="accent2"/>
                        <w:vAlign w:val="center"/>
                      </w:tcPr>
                      <w:p w14:paraId="0D1D1FA0" w14:textId="6EA2E480" w:rsidR="00B27062" w:rsidRPr="009B5816" w:rsidRDefault="002058A9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B27062" w:rsidRPr="009B5816" w14:paraId="2CC9C15B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83C6" w:themeFill="accent2"/>
                        <w:vAlign w:val="center"/>
                      </w:tcPr>
                      <w:p w14:paraId="5760848C" w14:textId="796F7EED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="002058A9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9B5816" w14:paraId="7F07BF21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83C6" w:themeFill="accent2"/>
                        <w:vAlign w:val="center"/>
                      </w:tcPr>
                      <w:p w14:paraId="530B995F" w14:textId="59F73CAF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="002058A9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9B5816" w14:paraId="0F1EBBD3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83C6" w:themeFill="accent2"/>
                        <w:vAlign w:val="center"/>
                      </w:tcPr>
                      <w:p w14:paraId="673C4B39" w14:textId="3553C29E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="002058A9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9B5816" w14:paraId="2633565F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83C6" w:themeFill="accent2"/>
                        <w:vAlign w:val="center"/>
                      </w:tcPr>
                      <w:p w14:paraId="291859A2" w14:textId="17E5F03F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9B5816" w:rsidRDefault="00612E0C" w:rsidP="009B58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58CF490C" w:rsidR="00612E0C" w:rsidRPr="00390FE7" w:rsidRDefault="00F659CA" w:rsidP="00390FE7">
                  <w:pPr>
                    <w:pStyle w:val="Months"/>
                    <w:spacing w:after="240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2683C6" w:themeColor="accent2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2683C6" w:themeColor="accent2"/>
                      <w:sz w:val="40"/>
                      <w:szCs w:val="40"/>
                      <w:lang w:bidi="ru-RU"/>
                    </w:rPr>
                    <w:t>MAI</w:t>
                  </w:r>
                  <w:r w:rsidR="00390FE7">
                    <w:rPr>
                      <w:rFonts w:ascii="Arial Narrow" w:hAnsi="Arial Narrow" w:cs="Arial"/>
                      <w:b/>
                      <w:bCs/>
                      <w:noProof/>
                      <w:color w:val="2683C6" w:themeColor="accent2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82D71" w:rsidRPr="00C82D71">
                    <w:rPr>
                      <w:rFonts w:ascii="Arial Narrow" w:hAnsi="Arial Narrow" w:cs="Arial"/>
                      <w:b/>
                      <w:bCs/>
                      <w:noProof/>
                      <w:color w:val="62A39F" w:themeColor="accent6"/>
                      <w:sz w:val="40"/>
                      <w:szCs w:val="40"/>
                      <w:lang w:bidi="ru-RU"/>
                    </w:rPr>
                    <w:t>2025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0"/>
                    <w:gridCol w:w="435"/>
                    <w:gridCol w:w="436"/>
                    <w:gridCol w:w="436"/>
                    <w:gridCol w:w="436"/>
                    <w:gridCol w:w="436"/>
                    <w:gridCol w:w="428"/>
                  </w:tblGrid>
                  <w:tr w:rsidR="00F659CA" w:rsidRPr="009B5816" w14:paraId="1DD4E4F6" w14:textId="77777777" w:rsidTr="00F659CA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2683C6" w:themeFill="accent2"/>
                        <w:vAlign w:val="center"/>
                      </w:tcPr>
                      <w:p w14:paraId="2AB9ED4E" w14:textId="47E5EECE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2683C6" w:themeFill="accent2"/>
                        <w:vAlign w:val="center"/>
                      </w:tcPr>
                      <w:p w14:paraId="39D186A1" w14:textId="4027EB55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2683C6" w:themeFill="accent2"/>
                        <w:vAlign w:val="center"/>
                      </w:tcPr>
                      <w:p w14:paraId="3626984B" w14:textId="74CC442E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2683C6" w:themeFill="accent2"/>
                        <w:vAlign w:val="center"/>
                      </w:tcPr>
                      <w:p w14:paraId="01AD4BDE" w14:textId="4A05E28B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2683C6" w:themeFill="accent2"/>
                        <w:vAlign w:val="center"/>
                      </w:tcPr>
                      <w:p w14:paraId="70443639" w14:textId="3E4D1792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2683C6" w:themeFill="accent2"/>
                        <w:vAlign w:val="center"/>
                      </w:tcPr>
                      <w:p w14:paraId="03E119DB" w14:textId="2696C5C7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2683C6" w:themeFill="accent2"/>
                        <w:vAlign w:val="center"/>
                      </w:tcPr>
                      <w:p w14:paraId="6DA99563" w14:textId="1F29016B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DI</w:t>
                        </w:r>
                      </w:p>
                    </w:tc>
                  </w:tr>
                  <w:tr w:rsidR="00612E0C" w:rsidRPr="009B5816" w14:paraId="644B5DAB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B607DB9" w14:textId="13C86635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FC3D935" w14:textId="6A7357F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714C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70862A" w14:textId="5980472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714C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D7F723" w14:textId="3F9C5072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0D98D" w14:textId="62ABF16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6B5E9" w14:textId="5326A73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70BC6509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0A9C0ECC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A555505" w14:textId="06C82D1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6AB69DE" w14:textId="2E0DC955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096DAC" w14:textId="0A12B47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C13B6B" w14:textId="3131227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117334" w14:textId="6997993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7D6AFA" w14:textId="01327C1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3086D02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5A5D8179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FF04C3A" w14:textId="167B4965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0A915AD" w14:textId="3B03D70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B16810" w14:textId="7366B639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F1FBF7" w14:textId="5A461539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5BF783" w14:textId="6769477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33530D" w14:textId="0B3F97B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6D4EC7D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01B050AD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03CE934" w14:textId="7FCCD2C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BCB5F75" w14:textId="3DD8C082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9F71A" w14:textId="1566D55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2973FF" w14:textId="7E9D69A6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539F0D" w14:textId="0BFA781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09B660" w14:textId="4049E7F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2393E2D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4B50F776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13AED3" w14:textId="7538A9F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226B469" w14:textId="093158D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E4163C" w14:textId="39A80B8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35B977" w14:textId="6102BB8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18D083" w14:textId="7FD4C95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0430F8" w14:textId="50594620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77F814FC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70F29507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C325A55" w14:textId="2DEE9575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C0615F" w14:textId="153427D3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6441F8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43935F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7979E7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467D51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612E0C" w:rsidRPr="009B5816" w:rsidRDefault="00612E0C" w:rsidP="009B58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9B5816" w14:paraId="4EDCAD1D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77777777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9B5816" w14:paraId="68670C2C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CADE4" w:themeFill="accent1"/>
                        <w:vAlign w:val="center"/>
                      </w:tcPr>
                      <w:p w14:paraId="02EA0FA6" w14:textId="55DE18C8" w:rsidR="00B27062" w:rsidRPr="009B5816" w:rsidRDefault="00BF714C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  <w:r w:rsidR="002058A9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9B5816" w14:paraId="59C06709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CADE4" w:themeFill="accent1"/>
                        <w:vAlign w:val="center"/>
                      </w:tcPr>
                      <w:p w14:paraId="544AEF05" w14:textId="1F8B8077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="002058A9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9B5816" w14:paraId="68D8DEFA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CADE4" w:themeFill="accent1"/>
                        <w:vAlign w:val="center"/>
                      </w:tcPr>
                      <w:p w14:paraId="453DA467" w14:textId="4461E0C8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="002058A9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9B5816" w14:paraId="0A05832F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CADE4" w:themeFill="accent1"/>
                        <w:vAlign w:val="center"/>
                      </w:tcPr>
                      <w:p w14:paraId="62EF1BAC" w14:textId="67B707F2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="002058A9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9B5816" w14:paraId="0C19D912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CADE4" w:themeFill="accent1"/>
                        <w:vAlign w:val="center"/>
                      </w:tcPr>
                      <w:p w14:paraId="1086528E" w14:textId="10A72956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="002058A9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9B5816" w14:paraId="36ED873F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CADE4" w:themeFill="accent1"/>
                        <w:vAlign w:val="center"/>
                      </w:tcPr>
                      <w:p w14:paraId="56A945F4" w14:textId="033EE305" w:rsidR="00B27062" w:rsidRPr="009B5816" w:rsidRDefault="00C82D71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</w:p>
                    </w:tc>
                  </w:tr>
                </w:tbl>
                <w:p w14:paraId="5354754C" w14:textId="77777777" w:rsidR="00612E0C" w:rsidRPr="009B5816" w:rsidRDefault="00612E0C" w:rsidP="009B58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19DEF126" w:rsidR="00612E0C" w:rsidRPr="00390FE7" w:rsidRDefault="00F659CA" w:rsidP="00390FE7">
                  <w:pPr>
                    <w:pStyle w:val="Months"/>
                    <w:spacing w:after="240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CADE4" w:themeColor="accent1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1CADE4" w:themeColor="accent1"/>
                      <w:sz w:val="40"/>
                      <w:szCs w:val="40"/>
                      <w:lang w:bidi="ru-RU"/>
                    </w:rPr>
                    <w:t>JUIN</w:t>
                  </w:r>
                  <w:r w:rsidR="00390FE7">
                    <w:rPr>
                      <w:rFonts w:ascii="Arial Narrow" w:hAnsi="Arial Narrow" w:cs="Arial"/>
                      <w:b/>
                      <w:bCs/>
                      <w:noProof/>
                      <w:color w:val="1CADE4" w:themeColor="accent1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82D71" w:rsidRPr="00C82D71">
                    <w:rPr>
                      <w:rFonts w:ascii="Arial Narrow" w:hAnsi="Arial Narrow" w:cs="Arial"/>
                      <w:b/>
                      <w:bCs/>
                      <w:noProof/>
                      <w:color w:val="62A39F" w:themeColor="accent6"/>
                      <w:sz w:val="40"/>
                      <w:szCs w:val="40"/>
                      <w:lang w:bidi="ru-RU"/>
                    </w:rPr>
                    <w:t>2025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2"/>
                    <w:gridCol w:w="436"/>
                    <w:gridCol w:w="436"/>
                    <w:gridCol w:w="436"/>
                    <w:gridCol w:w="436"/>
                    <w:gridCol w:w="436"/>
                    <w:gridCol w:w="429"/>
                  </w:tblGrid>
                  <w:tr w:rsidR="00F659CA" w:rsidRPr="009B5816" w14:paraId="27C2DD8F" w14:textId="77777777" w:rsidTr="00F659CA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1CADE4" w:themeFill="accent1"/>
                        <w:vAlign w:val="center"/>
                      </w:tcPr>
                      <w:p w14:paraId="5893BECD" w14:textId="3D03DB1E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1CADE4" w:themeFill="accent1"/>
                        <w:vAlign w:val="center"/>
                      </w:tcPr>
                      <w:p w14:paraId="370B9338" w14:textId="6E90EE5D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1CADE4" w:themeFill="accent1"/>
                        <w:vAlign w:val="center"/>
                      </w:tcPr>
                      <w:p w14:paraId="521B8F87" w14:textId="22EE454F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1CADE4" w:themeFill="accent1"/>
                        <w:vAlign w:val="center"/>
                      </w:tcPr>
                      <w:p w14:paraId="065E1320" w14:textId="0D31BF6E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1CADE4" w:themeFill="accent1"/>
                        <w:vAlign w:val="center"/>
                      </w:tcPr>
                      <w:p w14:paraId="6210675F" w14:textId="1C88434D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1CADE4" w:themeFill="accent1"/>
                        <w:vAlign w:val="center"/>
                      </w:tcPr>
                      <w:p w14:paraId="2A5AA2EC" w14:textId="63A1AD67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CADE4" w:themeFill="accent1"/>
                        <w:vAlign w:val="center"/>
                      </w:tcPr>
                      <w:p w14:paraId="7228F16D" w14:textId="385ACF39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DI</w:t>
                        </w:r>
                      </w:p>
                    </w:tc>
                  </w:tr>
                  <w:tr w:rsidR="00612E0C" w:rsidRPr="009B5816" w14:paraId="36D35DFF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9BA6D45" w14:textId="56C4299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2F2F2DC0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62A77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7C7A5F0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64CB4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7DA2E4E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7343F33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66822C95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560B3CB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6F389E1B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5C9E191" w14:textId="34EEAA56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5B749BC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74BEFA7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5C4A56A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3E93220C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387CFAC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12C76B3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3A9805B0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A166C50" w14:textId="5E95A1B2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32D1C55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1C08AB0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0B87CEF0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3995969C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6655DF6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798A4E86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4E05CB2F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51EF6D8" w14:textId="1A1334F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42D3C70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5ADD51B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20CC8A26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68D37210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2B23F2B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07C8B47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1ED9F1FD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F50AD5B" w14:textId="6924DA5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2D23995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45AA80B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7F9DFA03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29E9ADFC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446636A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4FEF0DA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6A50E019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A2544FD" w14:textId="79440AD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1EB7FD4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 w:themeColor="accent1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612E0C" w:rsidRPr="009B5816" w:rsidRDefault="00612E0C" w:rsidP="009B58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9B5816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9B5816" w14:paraId="45329152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77777777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9B5816" w14:paraId="0A0DE193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2A39F" w:themeFill="accent6"/>
                        <w:vAlign w:val="center"/>
                      </w:tcPr>
                      <w:p w14:paraId="3FFDE383" w14:textId="6EACFC0F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="002C4EDE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9B5816" w14:paraId="20F209D8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2A39F" w:themeFill="accent6"/>
                        <w:vAlign w:val="center"/>
                      </w:tcPr>
                      <w:p w14:paraId="519374BB" w14:textId="4E8969CC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="002C4EDE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9B5816" w14:paraId="73A4327A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2A39F" w:themeFill="accent6"/>
                        <w:vAlign w:val="center"/>
                      </w:tcPr>
                      <w:p w14:paraId="00706A21" w14:textId="601082A3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="002C4EDE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9B5816" w14:paraId="6A123DD9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2A39F" w:themeFill="accent6"/>
                        <w:vAlign w:val="center"/>
                      </w:tcPr>
                      <w:p w14:paraId="7D315EE4" w14:textId="347D6B3C" w:rsidR="00B27062" w:rsidRPr="009B5816" w:rsidRDefault="002C4EDE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B27062" w:rsidRPr="009B5816" w14:paraId="7A9A1003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2A39F" w:themeFill="accent6"/>
                        <w:vAlign w:val="center"/>
                      </w:tcPr>
                      <w:p w14:paraId="58DB92C2" w14:textId="51BBB0CD" w:rsidR="00B27062" w:rsidRPr="009B5816" w:rsidRDefault="00BF714C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  <w:t>3</w:t>
                        </w:r>
                        <w:r w:rsidR="002C4EDE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9B5816" w14:paraId="5F57A00B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2A39F" w:themeFill="accent6"/>
                        <w:vAlign w:val="center"/>
                      </w:tcPr>
                      <w:p w14:paraId="036546BE" w14:textId="554CFBB8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9B5816" w:rsidRDefault="00612E0C" w:rsidP="009B58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7302A742" w:rsidR="00612E0C" w:rsidRPr="00390FE7" w:rsidRDefault="00F659CA" w:rsidP="00390FE7">
                  <w:pPr>
                    <w:pStyle w:val="Months"/>
                    <w:spacing w:after="240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2A39F" w:themeColor="accent6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62A39F" w:themeColor="accent6"/>
                      <w:sz w:val="40"/>
                      <w:szCs w:val="40"/>
                      <w:lang w:bidi="ru-RU"/>
                    </w:rPr>
                    <w:t>JUILLET</w:t>
                  </w:r>
                  <w:r w:rsidR="00390FE7">
                    <w:rPr>
                      <w:rFonts w:ascii="Arial Narrow" w:hAnsi="Arial Narrow" w:cs="Arial"/>
                      <w:b/>
                      <w:bCs/>
                      <w:noProof/>
                      <w:color w:val="62A39F" w:themeColor="accent6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82D71" w:rsidRPr="00C82D71">
                    <w:rPr>
                      <w:rFonts w:ascii="Arial Narrow" w:hAnsi="Arial Narrow" w:cs="Arial"/>
                      <w:b/>
                      <w:bCs/>
                      <w:noProof/>
                      <w:color w:val="62A39F" w:themeColor="accent6"/>
                      <w:sz w:val="40"/>
                      <w:szCs w:val="40"/>
                      <w:lang w:bidi="ru-RU"/>
                    </w:rPr>
                    <w:t>2025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9"/>
                    <w:gridCol w:w="436"/>
                    <w:gridCol w:w="436"/>
                    <w:gridCol w:w="436"/>
                    <w:gridCol w:w="436"/>
                    <w:gridCol w:w="436"/>
                    <w:gridCol w:w="428"/>
                  </w:tblGrid>
                  <w:tr w:rsidR="00F659CA" w:rsidRPr="009B5816" w14:paraId="79A7682D" w14:textId="77777777" w:rsidTr="00F659CA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62A39F" w:themeFill="accent6"/>
                        <w:vAlign w:val="center"/>
                      </w:tcPr>
                      <w:p w14:paraId="00D5E333" w14:textId="262B52A4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62A39F" w:themeFill="accent6"/>
                        <w:vAlign w:val="center"/>
                      </w:tcPr>
                      <w:p w14:paraId="2879D599" w14:textId="5394DC7D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62A39F" w:themeFill="accent6"/>
                        <w:vAlign w:val="center"/>
                      </w:tcPr>
                      <w:p w14:paraId="65041FA7" w14:textId="68CC7B87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62A39F" w:themeFill="accent6"/>
                        <w:vAlign w:val="center"/>
                      </w:tcPr>
                      <w:p w14:paraId="6A3F4389" w14:textId="639DC382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62A39F" w:themeFill="accent6"/>
                        <w:vAlign w:val="center"/>
                      </w:tcPr>
                      <w:p w14:paraId="180EDCA7" w14:textId="09E3AC27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62A39F" w:themeFill="accent6"/>
                        <w:vAlign w:val="center"/>
                      </w:tcPr>
                      <w:p w14:paraId="0D33AC24" w14:textId="560D1F5D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62A39F" w:themeFill="accent6"/>
                        <w:vAlign w:val="center"/>
                      </w:tcPr>
                      <w:p w14:paraId="125FA0C5" w14:textId="59A5411F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DI</w:t>
                        </w:r>
                      </w:p>
                    </w:tc>
                  </w:tr>
                  <w:tr w:rsidR="00612E0C" w:rsidRPr="009B5816" w14:paraId="29D7AFB5" w14:textId="77777777" w:rsidTr="00F659CA">
                    <w:trPr>
                      <w:trHeight w:val="369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2654728C" w14:textId="13F02B4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0BB236D" w14:textId="1CA0DAF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4AD9C5" w14:textId="3BAF4102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0915E37" w14:textId="61BF6F66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3D8435D" w14:textId="568CEBE5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9D2964" w14:textId="0B409236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6EC0EF29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26853A2F" w14:textId="77777777" w:rsidTr="00F659CA">
                    <w:trPr>
                      <w:trHeight w:val="369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527C8673" w14:textId="7DE7DA9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E3EBF80" w14:textId="1688640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8453D30" w14:textId="0B739AC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34909F1" w14:textId="2A404E9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40F4289" w14:textId="7E90FC4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8784F66" w14:textId="77D0F7B2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7D47B015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1CC3501E" w14:textId="77777777" w:rsidTr="00F659CA">
                    <w:trPr>
                      <w:trHeight w:val="369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6015D498" w14:textId="6CD31FF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089BBE9" w14:textId="44B11FC5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EFABAAC" w14:textId="176CC302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D8614D" w14:textId="0BC1E53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19BAE3" w14:textId="37078C69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923704E" w14:textId="6BAB7CDC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70B1CBD3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39E4E759" w14:textId="77777777" w:rsidTr="00F659CA">
                    <w:trPr>
                      <w:trHeight w:val="369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0BE55D21" w14:textId="4BB91E9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326060" w14:textId="6203AFF0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CA83538" w14:textId="7BB5D1E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C0E6002" w14:textId="3724FA8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E86358C" w14:textId="5A8073FC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DC1096A" w14:textId="32DB4120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5AF7C319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02D3F51F" w14:textId="77777777" w:rsidTr="00F659CA">
                    <w:trPr>
                      <w:trHeight w:val="369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1D8C1ED8" w14:textId="3A2EDC9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3881252" w14:textId="719CC42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633A310" w14:textId="15BD2413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037D64" w14:textId="44A793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EEE6AB2" w14:textId="100C194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B803B28" w14:textId="57289C8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58E97C9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69E92B85" w14:textId="77777777" w:rsidTr="00F659CA">
                    <w:trPr>
                      <w:trHeight w:val="369"/>
                    </w:trPr>
                    <w:tc>
                      <w:tcPr>
                        <w:tcW w:w="706" w:type="pct"/>
                        <w:shd w:val="clear" w:color="auto" w:fill="auto"/>
                      </w:tcPr>
                      <w:p w14:paraId="186F6115" w14:textId="3DBB590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714C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3EC2CAA" w14:textId="11B33BD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714C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714C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67A2B8F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7E5D075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7B0B97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978A00E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2A39F" w:themeColor="accent6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612E0C" w:rsidRPr="009B5816" w:rsidRDefault="00612E0C" w:rsidP="009B58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9B5816" w14:paraId="05D1FF52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77777777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9B5816" w14:paraId="05D45742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3E8853" w:themeFill="accent5"/>
                        <w:vAlign w:val="center"/>
                      </w:tcPr>
                      <w:p w14:paraId="643CA6B5" w14:textId="0DEBCB3F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="002058A9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9B5816" w14:paraId="0C406E5F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3E8853" w:themeFill="accent5"/>
                        <w:vAlign w:val="center"/>
                      </w:tcPr>
                      <w:p w14:paraId="3E2428DD" w14:textId="3687558A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="002058A9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9B5816" w14:paraId="33C0BDEA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3E8853" w:themeFill="accent5"/>
                        <w:vAlign w:val="center"/>
                      </w:tcPr>
                      <w:p w14:paraId="1ED6DBF3" w14:textId="1555EB2B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="002058A9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9B5816" w14:paraId="05A26660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3E8853" w:themeFill="accent5"/>
                        <w:vAlign w:val="center"/>
                      </w:tcPr>
                      <w:p w14:paraId="04427C2C" w14:textId="4B975A58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="002058A9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9B5816" w14:paraId="64A3A6C3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3E8853" w:themeFill="accent5"/>
                        <w:vAlign w:val="center"/>
                      </w:tcPr>
                      <w:p w14:paraId="423E21CE" w14:textId="0CCD6688" w:rsidR="00B27062" w:rsidRPr="009B5816" w:rsidRDefault="00DE1A86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="002058A9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9B5816" w14:paraId="6BD59A76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3E8853" w:themeFill="accent5"/>
                        <w:vAlign w:val="center"/>
                      </w:tcPr>
                      <w:p w14:paraId="75417941" w14:textId="179035D0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9B5816" w:rsidRDefault="00612E0C" w:rsidP="009B58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30A344A5" w:rsidR="00612E0C" w:rsidRPr="00390FE7" w:rsidRDefault="00F659CA" w:rsidP="00390FE7">
                  <w:pPr>
                    <w:pStyle w:val="Months"/>
                    <w:spacing w:after="240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3E8853" w:themeColor="accent5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3E8853" w:themeColor="accent5"/>
                      <w:sz w:val="40"/>
                      <w:szCs w:val="40"/>
                      <w:lang w:bidi="ru-RU"/>
                    </w:rPr>
                    <w:t>AOÛT</w:t>
                  </w:r>
                  <w:r w:rsidR="00390FE7">
                    <w:rPr>
                      <w:rFonts w:ascii="Arial Narrow" w:hAnsi="Arial Narrow" w:cs="Arial"/>
                      <w:b/>
                      <w:bCs/>
                      <w:noProof/>
                      <w:color w:val="3E8853" w:themeColor="accent5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82D71" w:rsidRPr="00C82D71">
                    <w:rPr>
                      <w:rFonts w:ascii="Arial Narrow" w:hAnsi="Arial Narrow" w:cs="Arial"/>
                      <w:b/>
                      <w:bCs/>
                      <w:noProof/>
                      <w:color w:val="62A39F" w:themeColor="accent6"/>
                      <w:sz w:val="40"/>
                      <w:szCs w:val="40"/>
                      <w:lang w:bidi="ru-RU"/>
                    </w:rPr>
                    <w:t>2025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0"/>
                    <w:gridCol w:w="435"/>
                    <w:gridCol w:w="436"/>
                    <w:gridCol w:w="436"/>
                    <w:gridCol w:w="436"/>
                    <w:gridCol w:w="436"/>
                    <w:gridCol w:w="428"/>
                  </w:tblGrid>
                  <w:tr w:rsidR="00F659CA" w:rsidRPr="009B5816" w14:paraId="1D6EAAC9" w14:textId="77777777" w:rsidTr="00F659CA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3E8853" w:themeFill="accent5"/>
                        <w:vAlign w:val="center"/>
                      </w:tcPr>
                      <w:p w14:paraId="3765FE43" w14:textId="237FE2F0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3E8853" w:themeFill="accent5"/>
                        <w:vAlign w:val="center"/>
                      </w:tcPr>
                      <w:p w14:paraId="5ED81C9E" w14:textId="5122589A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3E8853" w:themeFill="accent5"/>
                        <w:vAlign w:val="center"/>
                      </w:tcPr>
                      <w:p w14:paraId="23CEAFCB" w14:textId="6407E0F4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3E8853" w:themeFill="accent5"/>
                        <w:vAlign w:val="center"/>
                      </w:tcPr>
                      <w:p w14:paraId="4B3AC2C8" w14:textId="734C2B4A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3E8853" w:themeFill="accent5"/>
                        <w:vAlign w:val="center"/>
                      </w:tcPr>
                      <w:p w14:paraId="284F49CD" w14:textId="5CDDD229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3E8853" w:themeFill="accent5"/>
                        <w:vAlign w:val="center"/>
                      </w:tcPr>
                      <w:p w14:paraId="04CEFA78" w14:textId="4FC37DD7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E8853" w:themeFill="accent5"/>
                        <w:vAlign w:val="center"/>
                      </w:tcPr>
                      <w:p w14:paraId="136B7B87" w14:textId="6B7049B6" w:rsidR="00F659CA" w:rsidRPr="009B5816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DI</w:t>
                        </w:r>
                      </w:p>
                    </w:tc>
                  </w:tr>
                  <w:tr w:rsidR="00612E0C" w:rsidRPr="009B5816" w14:paraId="029CC6A8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9A9219" w14:textId="7655F563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9E3A1F2" w14:textId="438CE18C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C8AB17" w14:textId="63D4D972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853AB" w14:textId="4CD71BC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8E9772" w14:textId="059D83C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54BF77" w14:textId="6E22447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30B122A3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0A0487C9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DD9AC" w14:textId="5ED5CD5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E146FA2" w14:textId="6D6DD82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0B63A9" w14:textId="665019F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FAFAA5" w14:textId="2460A9D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6E8B3F" w14:textId="4D9DF012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E0BABE" w14:textId="57EBDBB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199C40D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6BBD6FAB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AD9EAAD" w14:textId="6FE282D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50CDE0F" w14:textId="6600CFB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AFCCC7" w14:textId="3D564F80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4FB448" w14:textId="060FCC4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C3D44B" w14:textId="21DF76F9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B42C8C" w14:textId="09D48C2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5078BDC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267A1409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D71F26C" w14:textId="14476520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6E0A73" w14:textId="0929A17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3C939" w14:textId="2AEAA71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9B7BD4" w14:textId="05D8A2D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EA51FA" w14:textId="1D88B62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57B51F" w14:textId="2DBFAFB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74DD446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15EE3CD9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45F57CA" w14:textId="666392E6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7B4E7" w14:textId="3762826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A3D790" w14:textId="75D1F44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917A65" w14:textId="28D9C56C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112852" w14:textId="69DF3FF2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448B09" w14:textId="04D91656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144EE7E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710F4546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FA1158A" w14:textId="3C26B9B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64CB4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C43EA1" w14:textId="5C550F1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64CB4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64CB4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64CB4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64CB4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A364C1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5D17C8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661B11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29129F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3E8853" w:themeColor="accent5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612E0C" w:rsidRPr="009B5816" w:rsidRDefault="00612E0C" w:rsidP="009B58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9B5816" w14:paraId="73684048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77777777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9B5816" w14:paraId="4A68B01F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2BA97" w:themeFill="accent4"/>
                        <w:vAlign w:val="center"/>
                      </w:tcPr>
                      <w:p w14:paraId="0176ECD7" w14:textId="365061A8" w:rsidR="00B27062" w:rsidRPr="009B5816" w:rsidRDefault="00C82D71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36</w:t>
                        </w:r>
                      </w:p>
                    </w:tc>
                  </w:tr>
                  <w:tr w:rsidR="00B27062" w:rsidRPr="009B5816" w14:paraId="123F54DD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2BA97" w:themeFill="accent4"/>
                        <w:vAlign w:val="center"/>
                      </w:tcPr>
                      <w:p w14:paraId="2D39820F" w14:textId="46F36198" w:rsidR="00B27062" w:rsidRPr="009B5816" w:rsidRDefault="00C82D71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37</w:t>
                        </w:r>
                      </w:p>
                    </w:tc>
                  </w:tr>
                  <w:tr w:rsidR="00B27062" w:rsidRPr="009B5816" w14:paraId="0C0743AF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2BA97" w:themeFill="accent4"/>
                        <w:vAlign w:val="center"/>
                      </w:tcPr>
                      <w:p w14:paraId="22A76CD7" w14:textId="71238E97" w:rsidR="00B27062" w:rsidRPr="009B5816" w:rsidRDefault="00C82D71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38</w:t>
                        </w:r>
                      </w:p>
                    </w:tc>
                  </w:tr>
                  <w:tr w:rsidR="00B27062" w:rsidRPr="009B5816" w14:paraId="09FBBEDD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2BA97" w:themeFill="accent4"/>
                        <w:vAlign w:val="center"/>
                      </w:tcPr>
                      <w:p w14:paraId="0DBC404F" w14:textId="1C3ED977" w:rsidR="00B27062" w:rsidRPr="009B5816" w:rsidRDefault="00C82D71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9B5816" w14:paraId="3DD40DB7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2BA97" w:themeFill="accent4"/>
                        <w:vAlign w:val="center"/>
                      </w:tcPr>
                      <w:p w14:paraId="19D5E58D" w14:textId="2B2C80EC" w:rsidR="00B27062" w:rsidRPr="00C82D71" w:rsidRDefault="00C82D71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B27062" w:rsidRPr="009B5816" w14:paraId="407D6FB8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2BA97" w:themeFill="accent4"/>
                        <w:vAlign w:val="center"/>
                      </w:tcPr>
                      <w:p w14:paraId="0B1F07DD" w14:textId="4C192E31" w:rsidR="00B27062" w:rsidRPr="00C82D71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9B5816" w:rsidRDefault="00612E0C" w:rsidP="009B58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5CBC43D8" w:rsidR="00612E0C" w:rsidRPr="00390FE7" w:rsidRDefault="00F659CA" w:rsidP="00390FE7">
                  <w:pPr>
                    <w:pStyle w:val="Months"/>
                    <w:spacing w:after="240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2BA97" w:themeColor="accent4"/>
                      <w:sz w:val="40"/>
                      <w:szCs w:val="40"/>
                      <w:lang w:val="pl-PL"/>
                    </w:rPr>
                  </w:pPr>
                  <w:r w:rsidRPr="00203ED0">
                    <w:rPr>
                      <w:rFonts w:ascii="Arial Narrow" w:hAnsi="Arial Narrow" w:cs="Arial"/>
                      <w:b/>
                      <w:bCs/>
                      <w:noProof/>
                      <w:color w:val="42BA97"/>
                      <w:sz w:val="40"/>
                      <w:szCs w:val="40"/>
                      <w:lang w:val="pl-PL" w:bidi="ru-RU"/>
                    </w:rPr>
                    <w:t>SEPTEMBRE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42BA97" w:themeColor="accent4"/>
                      <w:sz w:val="40"/>
                      <w:szCs w:val="40"/>
                      <w:lang w:val="pl-PL" w:bidi="ru-RU"/>
                    </w:rPr>
                    <w:t xml:space="preserve"> 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82D71" w:rsidRPr="00C82D71">
                    <w:rPr>
                      <w:rFonts w:ascii="Arial Narrow" w:hAnsi="Arial Narrow" w:cs="Arial"/>
                      <w:b/>
                      <w:bCs/>
                      <w:noProof/>
                      <w:color w:val="62A39F" w:themeColor="accent6"/>
                      <w:sz w:val="40"/>
                      <w:szCs w:val="40"/>
                      <w:lang w:bidi="ru-RU"/>
                    </w:rPr>
                    <w:t>2025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2"/>
                    <w:gridCol w:w="436"/>
                    <w:gridCol w:w="436"/>
                    <w:gridCol w:w="436"/>
                    <w:gridCol w:w="436"/>
                    <w:gridCol w:w="436"/>
                    <w:gridCol w:w="429"/>
                  </w:tblGrid>
                  <w:tr w:rsidR="00F659CA" w:rsidRPr="00390FE7" w14:paraId="10F7938D" w14:textId="77777777" w:rsidTr="00F659CA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42BA97" w:themeFill="accent4"/>
                        <w:vAlign w:val="center"/>
                      </w:tcPr>
                      <w:p w14:paraId="402113AC" w14:textId="204EF185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42BA97" w:themeFill="accent4"/>
                        <w:vAlign w:val="center"/>
                      </w:tcPr>
                      <w:p w14:paraId="4FFC79D6" w14:textId="02E506BD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42BA97" w:themeFill="accent4"/>
                        <w:vAlign w:val="center"/>
                      </w:tcPr>
                      <w:p w14:paraId="23DAE41B" w14:textId="4D40B823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42BA97" w:themeFill="accent4"/>
                        <w:vAlign w:val="center"/>
                      </w:tcPr>
                      <w:p w14:paraId="1F6D9FBA" w14:textId="59D92900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42BA97" w:themeFill="accent4"/>
                        <w:vAlign w:val="center"/>
                      </w:tcPr>
                      <w:p w14:paraId="4B9553B9" w14:textId="1E396E82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42BA97" w:themeFill="accent4"/>
                        <w:vAlign w:val="center"/>
                      </w:tcPr>
                      <w:p w14:paraId="3AB9C00A" w14:textId="603B9A56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42BA97" w:themeFill="accent4"/>
                        <w:vAlign w:val="center"/>
                      </w:tcPr>
                      <w:p w14:paraId="030925B0" w14:textId="281C1DEB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DI</w:t>
                        </w:r>
                      </w:p>
                    </w:tc>
                  </w:tr>
                  <w:tr w:rsidR="00203ED0" w:rsidRPr="009B5816" w14:paraId="23783DAC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4E44E10" w14:textId="288906E0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203ED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55872846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203ED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311C6C00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203ED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7185DF8A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203ED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4DDACE25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203ED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0A2FD91D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val="pl-PL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203ED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335C8FC9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203ED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03ED0" w:rsidRPr="009B5816" w14:paraId="50935067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6E2A3DC" w14:textId="352C84D8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4982D847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6A75F224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6134EF6B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768B14E8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3E2F5E50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10E91795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03ED0" w:rsidRPr="009B5816" w14:paraId="275EA407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E806A7E" w14:textId="33AE5A66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1290D4F6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07CB25FA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204ABC35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526DAE92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2588108C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520DB811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03ED0" w:rsidRPr="009B5816" w14:paraId="7F998A4F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4C75CA2" w14:textId="11FEC7BE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4C1E924E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5B8950EA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098CCD59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3955746C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66FF2DFE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62273276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03ED0" w:rsidRPr="009B5816" w14:paraId="300EC183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05BFCCC" w14:textId="5063EA48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6E272E2F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254AA318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5F85A9CB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2C73BB49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53A87E22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322EF1F4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03ED0" w:rsidRPr="009B5816" w14:paraId="280785D6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122901D" w14:textId="3026CBE5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5F57CF93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203ED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203ED0" w:rsidRPr="00203ED0" w:rsidRDefault="00203ED0" w:rsidP="00203E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2BA97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612E0C" w:rsidRPr="009B5816" w:rsidRDefault="00612E0C" w:rsidP="009B58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9B5816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9B5816" w14:paraId="0487F749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77777777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9B5816" w14:paraId="30813281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7CED7" w:themeFill="accent3"/>
                        <w:vAlign w:val="center"/>
                      </w:tcPr>
                      <w:p w14:paraId="6F266F1A" w14:textId="5AE02F2C" w:rsidR="00B27062" w:rsidRPr="00C82D71" w:rsidRDefault="00203ED0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B27062" w:rsidRPr="009B5816" w14:paraId="016B8A0D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7CED7" w:themeFill="accent3"/>
                        <w:vAlign w:val="center"/>
                      </w:tcPr>
                      <w:p w14:paraId="677B54A7" w14:textId="12C8E928" w:rsidR="00B27062" w:rsidRPr="009B5816" w:rsidRDefault="00203ED0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41</w:t>
                        </w:r>
                      </w:p>
                    </w:tc>
                  </w:tr>
                  <w:tr w:rsidR="00B27062" w:rsidRPr="009B5816" w14:paraId="1325AC2C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7CED7" w:themeFill="accent3"/>
                        <w:vAlign w:val="center"/>
                      </w:tcPr>
                      <w:p w14:paraId="159BC01C" w14:textId="7564B474" w:rsidR="00B27062" w:rsidRPr="009B5816" w:rsidRDefault="00203ED0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42</w:t>
                        </w:r>
                      </w:p>
                    </w:tc>
                  </w:tr>
                  <w:tr w:rsidR="00B27062" w:rsidRPr="009B5816" w14:paraId="7A3062D8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7CED7" w:themeFill="accent3"/>
                        <w:vAlign w:val="center"/>
                      </w:tcPr>
                      <w:p w14:paraId="274AC33A" w14:textId="47829BEB" w:rsidR="00B27062" w:rsidRPr="009B5816" w:rsidRDefault="00203ED0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43</w:t>
                        </w:r>
                      </w:p>
                    </w:tc>
                  </w:tr>
                  <w:tr w:rsidR="00B27062" w:rsidRPr="009B5816" w14:paraId="7A619D8F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7CED7" w:themeFill="accent3"/>
                        <w:vAlign w:val="center"/>
                      </w:tcPr>
                      <w:p w14:paraId="2D4CE7B4" w14:textId="09416BFE" w:rsidR="00B27062" w:rsidRPr="009B5816" w:rsidRDefault="00203ED0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44</w:t>
                        </w:r>
                      </w:p>
                    </w:tc>
                  </w:tr>
                  <w:tr w:rsidR="00B27062" w:rsidRPr="009B5816" w14:paraId="5B1D2004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7CED7" w:themeFill="accent3"/>
                        <w:vAlign w:val="center"/>
                      </w:tcPr>
                      <w:p w14:paraId="0DE6677F" w14:textId="2CE12173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9B5816" w:rsidRDefault="00612E0C" w:rsidP="009B58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13A3BBFA" w:rsidR="00612E0C" w:rsidRPr="00390FE7" w:rsidRDefault="00F659CA" w:rsidP="00390FE7">
                  <w:pPr>
                    <w:pStyle w:val="Months"/>
                    <w:spacing w:after="240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27CED7" w:themeColor="accent3"/>
                      <w:sz w:val="40"/>
                      <w:szCs w:val="40"/>
                      <w:lang w:val="pl-PL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27CED7" w:themeColor="accent3"/>
                      <w:sz w:val="40"/>
                      <w:szCs w:val="40"/>
                      <w:lang w:val="pl-PL" w:bidi="ru-RU"/>
                    </w:rPr>
                    <w:t>OCTOBRE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27CED7" w:themeColor="accent3"/>
                      <w:sz w:val="40"/>
                      <w:szCs w:val="40"/>
                      <w:lang w:val="pl-PL" w:bidi="ru-RU"/>
                    </w:rPr>
                    <w:t xml:space="preserve"> 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82D71" w:rsidRPr="00C82D71">
                    <w:rPr>
                      <w:rFonts w:ascii="Arial Narrow" w:hAnsi="Arial Narrow" w:cs="Arial"/>
                      <w:b/>
                      <w:bCs/>
                      <w:noProof/>
                      <w:color w:val="62A39F" w:themeColor="accent6"/>
                      <w:sz w:val="40"/>
                      <w:szCs w:val="40"/>
                      <w:lang w:bidi="ru-RU"/>
                    </w:rPr>
                    <w:t>2025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9"/>
                    <w:gridCol w:w="436"/>
                    <w:gridCol w:w="436"/>
                    <w:gridCol w:w="436"/>
                    <w:gridCol w:w="436"/>
                    <w:gridCol w:w="436"/>
                    <w:gridCol w:w="428"/>
                  </w:tblGrid>
                  <w:tr w:rsidR="00F659CA" w:rsidRPr="00390FE7" w14:paraId="645C0491" w14:textId="77777777" w:rsidTr="00F659CA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27CED7" w:themeFill="accent3"/>
                        <w:vAlign w:val="center"/>
                      </w:tcPr>
                      <w:p w14:paraId="261465F1" w14:textId="47BEFAC6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27CED7" w:themeFill="accent3"/>
                        <w:vAlign w:val="center"/>
                      </w:tcPr>
                      <w:p w14:paraId="77978E76" w14:textId="6622889E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27CED7" w:themeFill="accent3"/>
                        <w:vAlign w:val="center"/>
                      </w:tcPr>
                      <w:p w14:paraId="0C4142C0" w14:textId="5AD00805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27CED7" w:themeFill="accent3"/>
                        <w:vAlign w:val="center"/>
                      </w:tcPr>
                      <w:p w14:paraId="3EAA7938" w14:textId="513DBCF4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27CED7" w:themeFill="accent3"/>
                        <w:vAlign w:val="center"/>
                      </w:tcPr>
                      <w:p w14:paraId="2CF93F66" w14:textId="706CD9E3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27CED7" w:themeFill="accent3"/>
                        <w:vAlign w:val="center"/>
                      </w:tcPr>
                      <w:p w14:paraId="7101EEAA" w14:textId="3E3444ED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27CED7" w:themeFill="accent3"/>
                        <w:vAlign w:val="center"/>
                      </w:tcPr>
                      <w:p w14:paraId="722DDBF4" w14:textId="7EB290A0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DI</w:t>
                        </w:r>
                      </w:p>
                    </w:tc>
                  </w:tr>
                  <w:tr w:rsidR="00612E0C" w:rsidRPr="009B5816" w14:paraId="27EA076C" w14:textId="77777777" w:rsidTr="00F659CA">
                    <w:trPr>
                      <w:trHeight w:val="369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928224A" w14:textId="5CC7871C" w:rsidR="00612E0C" w:rsidRPr="00390FE7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DocVariable MonthStart10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>środa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= “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>" 1 ""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B85523" w14:textId="7E44A3B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A6FAE7" w14:textId="6113AE5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F44BEE" w14:textId="3DCCA2C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11C567" w14:textId="1F772AA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CEAF06" w14:textId="1E5B2A9C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4D58668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2B273892" w14:textId="77777777" w:rsidTr="00F659CA">
                    <w:trPr>
                      <w:trHeight w:val="369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82B725B" w14:textId="27125EB5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CEE8C6" w14:textId="460F204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C4B3FE" w14:textId="0AE9F2A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39FCBA" w14:textId="0F8FF1E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14329" w14:textId="5605B57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9A62B3" w14:textId="72EED9B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0508DF9C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6D3DAF6A" w14:textId="77777777" w:rsidTr="00F659CA">
                    <w:trPr>
                      <w:trHeight w:val="369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AB1FB5A" w14:textId="3657E09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047C05" w14:textId="78C4BE2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169ADD" w14:textId="36B6AAB9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400254" w14:textId="248BAA8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615AC" w14:textId="17BC62C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9A5A6E" w14:textId="347A3E7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1582BD3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5D5307B8" w14:textId="77777777" w:rsidTr="00F659CA">
                    <w:trPr>
                      <w:trHeight w:val="369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27F6539" w14:textId="1BA0E53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5B3551" w14:textId="7596BCD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1936C5" w14:textId="177BF1A5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57154F" w14:textId="4703C253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D94759" w14:textId="7D4877B5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92FE66" w14:textId="1092E39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35F9D43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47CB7732" w14:textId="77777777" w:rsidTr="00F659CA">
                    <w:trPr>
                      <w:trHeight w:val="369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55C07B7" w14:textId="7593D1E3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A0EA92" w14:textId="3D92E250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53BCE1" w14:textId="179ECF95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81D568" w14:textId="70EBB912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E4F68A" w14:textId="17B59970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D2B412" w14:textId="03BF7F6C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28C4026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193E3EA9" w14:textId="77777777" w:rsidTr="00F659CA">
                    <w:trPr>
                      <w:trHeight w:val="369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3A89A6B" w14:textId="5B143E5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38F23B" w14:textId="7004E983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F714C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B1A8D5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A6E6B1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ED030B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9AA8D2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7CED7" w:themeColor="accent3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612E0C" w:rsidRPr="009B5816" w:rsidRDefault="00612E0C" w:rsidP="009B58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9B5816" w14:paraId="5D2860C3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77777777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9B5816" w14:paraId="507FF767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83C6" w:themeFill="accent2"/>
                        <w:vAlign w:val="center"/>
                      </w:tcPr>
                      <w:p w14:paraId="711512D2" w14:textId="27BF122B" w:rsidR="00B27062" w:rsidRPr="009B5816" w:rsidRDefault="00203ED0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44</w:t>
                        </w:r>
                      </w:p>
                    </w:tc>
                  </w:tr>
                  <w:tr w:rsidR="00B27062" w:rsidRPr="009B5816" w14:paraId="1D7D2FDC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83C6" w:themeFill="accent2"/>
                        <w:vAlign w:val="center"/>
                      </w:tcPr>
                      <w:p w14:paraId="584300A9" w14:textId="27CEDE33" w:rsidR="00B27062" w:rsidRPr="009B5816" w:rsidRDefault="00203ED0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45</w:t>
                        </w:r>
                      </w:p>
                    </w:tc>
                  </w:tr>
                  <w:tr w:rsidR="00B27062" w:rsidRPr="009B5816" w14:paraId="66E6D728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83C6" w:themeFill="accent2"/>
                        <w:vAlign w:val="center"/>
                      </w:tcPr>
                      <w:p w14:paraId="66A1C3F1" w14:textId="275E25F5" w:rsidR="00B27062" w:rsidRPr="009B5816" w:rsidRDefault="00203ED0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46</w:t>
                        </w:r>
                      </w:p>
                    </w:tc>
                  </w:tr>
                  <w:tr w:rsidR="00B27062" w:rsidRPr="009B5816" w14:paraId="5E36D298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83C6" w:themeFill="accent2"/>
                        <w:vAlign w:val="center"/>
                      </w:tcPr>
                      <w:p w14:paraId="40D8F4DE" w14:textId="5C7C5CCF" w:rsidR="00B27062" w:rsidRPr="009B5816" w:rsidRDefault="00203ED0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47</w:t>
                        </w:r>
                      </w:p>
                    </w:tc>
                  </w:tr>
                  <w:tr w:rsidR="00B27062" w:rsidRPr="009B5816" w14:paraId="65CF7882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83C6" w:themeFill="accent2"/>
                        <w:vAlign w:val="center"/>
                      </w:tcPr>
                      <w:p w14:paraId="783A0B46" w14:textId="55B81F7C" w:rsidR="00B27062" w:rsidRPr="009B5816" w:rsidRDefault="00203ED0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48</w:t>
                        </w:r>
                      </w:p>
                    </w:tc>
                  </w:tr>
                  <w:tr w:rsidR="00B27062" w:rsidRPr="009B5816" w14:paraId="6A7E4215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83C6" w:themeFill="accent2"/>
                        <w:vAlign w:val="center"/>
                      </w:tcPr>
                      <w:p w14:paraId="634F0BA2" w14:textId="32DEA287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9B5816" w:rsidRDefault="00612E0C" w:rsidP="009B58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0A8DFF79" w:rsidR="00612E0C" w:rsidRPr="00390FE7" w:rsidRDefault="00F659CA" w:rsidP="00390FE7">
                  <w:pPr>
                    <w:pStyle w:val="Months"/>
                    <w:spacing w:after="240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2683C6" w:themeColor="accent2"/>
                      <w:sz w:val="40"/>
                      <w:szCs w:val="40"/>
                      <w:lang w:val="pl-PL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2683C6" w:themeColor="accent2"/>
                      <w:sz w:val="40"/>
                      <w:szCs w:val="40"/>
                      <w:lang w:val="pl-PL" w:bidi="ru-RU"/>
                    </w:rPr>
                    <w:t>NOVEMBRE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2683C6" w:themeColor="accent2"/>
                      <w:sz w:val="40"/>
                      <w:szCs w:val="40"/>
                      <w:lang w:val="pl-PL" w:bidi="ru-RU"/>
                    </w:rPr>
                    <w:t xml:space="preserve"> 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82D71" w:rsidRPr="00C82D71">
                    <w:rPr>
                      <w:rFonts w:ascii="Arial Narrow" w:hAnsi="Arial Narrow" w:cs="Arial"/>
                      <w:b/>
                      <w:bCs/>
                      <w:noProof/>
                      <w:color w:val="62A39F" w:themeColor="accent6"/>
                      <w:sz w:val="40"/>
                      <w:szCs w:val="40"/>
                      <w:lang w:bidi="ru-RU"/>
                    </w:rPr>
                    <w:t>2025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0"/>
                    <w:gridCol w:w="435"/>
                    <w:gridCol w:w="436"/>
                    <w:gridCol w:w="436"/>
                    <w:gridCol w:w="436"/>
                    <w:gridCol w:w="436"/>
                    <w:gridCol w:w="428"/>
                  </w:tblGrid>
                  <w:tr w:rsidR="00F659CA" w:rsidRPr="00390FE7" w14:paraId="16688E75" w14:textId="77777777" w:rsidTr="00F659CA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2683C6" w:themeFill="accent2"/>
                        <w:vAlign w:val="center"/>
                      </w:tcPr>
                      <w:p w14:paraId="79917AAA" w14:textId="2282F661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2683C6" w:themeFill="accent2"/>
                        <w:vAlign w:val="center"/>
                      </w:tcPr>
                      <w:p w14:paraId="5D1BC836" w14:textId="0F959309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2683C6" w:themeFill="accent2"/>
                        <w:vAlign w:val="center"/>
                      </w:tcPr>
                      <w:p w14:paraId="0DDCB495" w14:textId="513B627C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2683C6" w:themeFill="accent2"/>
                        <w:vAlign w:val="center"/>
                      </w:tcPr>
                      <w:p w14:paraId="6708805C" w14:textId="71C5ED5B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2683C6" w:themeFill="accent2"/>
                        <w:vAlign w:val="center"/>
                      </w:tcPr>
                      <w:p w14:paraId="4C312728" w14:textId="7CB81B4C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2683C6" w:themeFill="accent2"/>
                        <w:vAlign w:val="center"/>
                      </w:tcPr>
                      <w:p w14:paraId="14B80C4A" w14:textId="527A999C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2683C6" w:themeFill="accent2"/>
                        <w:vAlign w:val="center"/>
                      </w:tcPr>
                      <w:p w14:paraId="73BC35CA" w14:textId="3180BD33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DI</w:t>
                        </w:r>
                      </w:p>
                    </w:tc>
                  </w:tr>
                  <w:tr w:rsidR="00612E0C" w:rsidRPr="009B5816" w14:paraId="29963989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2DCC96" w14:textId="319E13D3" w:rsidR="00612E0C" w:rsidRPr="00390FE7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DocVariable MonthStart11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>sobota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= “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>" 1 ""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C0E652B" w14:textId="39828F6A" w:rsidR="00612E0C" w:rsidRPr="00390FE7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DocVariable MonthStart11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>sobota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= “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=A2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=A2+1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64CB4"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4BF1D2" w14:textId="086DE12C" w:rsidR="00612E0C" w:rsidRPr="00390FE7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DocVariable MonthStart11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>sobota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= “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=B2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=B2+1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88DEE7" w14:textId="607B98F3" w:rsidR="00612E0C" w:rsidRPr="00390FE7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DocVariable MonthStart11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>sobota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= “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=C2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=C2+1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>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390FE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DC270D" w14:textId="0E23345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326C0A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D2DD1D" w14:textId="32FB41C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07BBA7B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3EBFEFE2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29F9D7" w14:textId="10875F6C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626200" w14:textId="08E13CD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56A358" w14:textId="2966D8B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C555CA" w14:textId="1AC94400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78F2A8" w14:textId="3011FC4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0213C9" w14:textId="56C540DA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4193AC7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2CCE94A4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629055" w14:textId="6E9B1730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44807EA" w14:textId="712DE526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5939" w14:textId="4E4CD8DB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BFC8E9" w14:textId="1E08871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8B4706" w14:textId="5082CB0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306362" w14:textId="1C3AD31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49735D5E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095F22A4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C291F70" w14:textId="2E030FF6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0A7C695" w14:textId="70AB463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7A1320" w14:textId="3C8354AF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3C9A06" w14:textId="67BAA0C4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EDCB7E" w14:textId="5AF2651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A48F85" w14:textId="19966ED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03467190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314B7451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1C0B13E" w14:textId="574F63F9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5C4BD2" w14:textId="7CE991C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D5AF41" w14:textId="22993342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B0FCBF" w14:textId="7AAC3473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DD04B4" w14:textId="1BBBCB52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A34A6" w14:textId="6539A351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1943B058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9B5816" w14:paraId="05C14984" w14:textId="77777777" w:rsidTr="00F659CA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6BA0578" w14:textId="47EAF0FD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62A77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9708F5C" w14:textId="1A4B55E0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82D7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62A77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62A77"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9B581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869D5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40C6B4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13B551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1FBAAB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9B5816" w:rsidRDefault="00612E0C" w:rsidP="009B5816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2683C6" w:themeColor="accent2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612E0C" w:rsidRPr="009B5816" w:rsidRDefault="00612E0C" w:rsidP="009B58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9B5816" w14:paraId="628FF7A9" w14:textId="77777777" w:rsidTr="00BF714C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77777777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</w:p>
                    </w:tc>
                  </w:tr>
                  <w:tr w:rsidR="00B27062" w:rsidRPr="009B5816" w14:paraId="190E8B93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CADE4" w:themeFill="accent1"/>
                        <w:vAlign w:val="center"/>
                      </w:tcPr>
                      <w:p w14:paraId="481CEF20" w14:textId="1E547ED0" w:rsidR="00B27062" w:rsidRPr="009B5816" w:rsidRDefault="00203ED0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B27062" w:rsidRPr="009B5816" w14:paraId="3D0D776D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CADE4" w:themeFill="accent1"/>
                        <w:vAlign w:val="center"/>
                      </w:tcPr>
                      <w:p w14:paraId="5E0D3DEC" w14:textId="7049A8F9" w:rsidR="00B27062" w:rsidRPr="00C82D71" w:rsidRDefault="00203ED0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50</w:t>
                        </w:r>
                      </w:p>
                    </w:tc>
                  </w:tr>
                  <w:tr w:rsidR="00B27062" w:rsidRPr="009B5816" w14:paraId="74330FF1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CADE4" w:themeFill="accent1"/>
                        <w:vAlign w:val="center"/>
                      </w:tcPr>
                      <w:p w14:paraId="48AB71A1" w14:textId="5F048BC0" w:rsidR="00B27062" w:rsidRPr="009B5816" w:rsidRDefault="00203ED0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51</w:t>
                        </w:r>
                      </w:p>
                    </w:tc>
                  </w:tr>
                  <w:tr w:rsidR="00B27062" w:rsidRPr="009B5816" w14:paraId="639BE354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CADE4" w:themeFill="accent1"/>
                        <w:vAlign w:val="center"/>
                      </w:tcPr>
                      <w:p w14:paraId="65F78450" w14:textId="1BF2E96C" w:rsidR="00B27062" w:rsidRPr="009B5816" w:rsidRDefault="00203ED0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52</w:t>
                        </w:r>
                      </w:p>
                    </w:tc>
                  </w:tr>
                  <w:tr w:rsidR="00B27062" w:rsidRPr="009B5816" w14:paraId="62F73F99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CADE4" w:themeFill="accent1"/>
                        <w:vAlign w:val="center"/>
                      </w:tcPr>
                      <w:p w14:paraId="6E6CE76D" w14:textId="23286675" w:rsidR="00B27062" w:rsidRPr="009B5816" w:rsidRDefault="00203ED0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9B5816" w14:paraId="0A5D0874" w14:textId="77777777" w:rsidTr="009B5816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CADE4" w:themeFill="accent1"/>
                        <w:vAlign w:val="center"/>
                      </w:tcPr>
                      <w:p w14:paraId="424FCC4A" w14:textId="51207768" w:rsidR="00B27062" w:rsidRPr="009B5816" w:rsidRDefault="00B27062" w:rsidP="009B5816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9B5816" w:rsidRDefault="00612E0C" w:rsidP="009B5816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7BD1F69C" w:rsidR="00612E0C" w:rsidRPr="00390FE7" w:rsidRDefault="00F659CA" w:rsidP="00390FE7">
                  <w:pPr>
                    <w:pStyle w:val="Months"/>
                    <w:spacing w:after="240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CADE4" w:themeColor="accent1"/>
                      <w:sz w:val="40"/>
                      <w:szCs w:val="40"/>
                      <w:lang w:val="pl-PL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1CADE4" w:themeColor="accent1"/>
                      <w:sz w:val="40"/>
                      <w:szCs w:val="40"/>
                      <w:lang w:val="pl-PL" w:bidi="ru-RU"/>
                    </w:rPr>
                    <w:t>D</w:t>
                  </w:r>
                  <w:r w:rsidRPr="00C82D71">
                    <w:rPr>
                      <w:rFonts w:ascii="Arial Narrow" w:hAnsi="Arial Narrow" w:cs="Arial"/>
                      <w:b/>
                      <w:bCs/>
                      <w:noProof/>
                      <w:color w:val="1CADE4"/>
                      <w:sz w:val="40"/>
                      <w:szCs w:val="40"/>
                      <w:lang w:val="pl-PL" w:bidi="ru-RU"/>
                    </w:rPr>
                    <w:t>É</w:t>
                  </w: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1CADE4" w:themeColor="accent1"/>
                      <w:sz w:val="40"/>
                      <w:szCs w:val="40"/>
                      <w:lang w:val="pl-PL" w:bidi="ru-RU"/>
                    </w:rPr>
                    <w:t>CEMBRE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1CADE4" w:themeColor="accent1"/>
                      <w:sz w:val="40"/>
                      <w:szCs w:val="40"/>
                      <w:lang w:val="pl-PL" w:bidi="ru-RU"/>
                    </w:rPr>
                    <w:t xml:space="preserve"> 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begin"/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82D71" w:rsidRPr="00C82D71">
                    <w:rPr>
                      <w:rFonts w:ascii="Arial Narrow" w:hAnsi="Arial Narrow" w:cs="Arial"/>
                      <w:b/>
                      <w:bCs/>
                      <w:noProof/>
                      <w:color w:val="62A39F" w:themeColor="accent6"/>
                      <w:sz w:val="40"/>
                      <w:szCs w:val="40"/>
                      <w:lang w:bidi="ru-RU"/>
                    </w:rPr>
                    <w:t>2025</w:t>
                  </w:r>
                  <w:r w:rsidR="00390FE7" w:rsidRPr="00390FE7">
                    <w:rPr>
                      <w:rFonts w:ascii="Arial Narrow" w:hAnsi="Arial Narrow" w:cs="Arial"/>
                      <w:b/>
                      <w:bCs/>
                      <w:noProof/>
                      <w:color w:val="7F7F7F" w:themeColor="text1" w:themeTint="8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32"/>
                    <w:gridCol w:w="436"/>
                    <w:gridCol w:w="436"/>
                    <w:gridCol w:w="436"/>
                    <w:gridCol w:w="436"/>
                    <w:gridCol w:w="436"/>
                    <w:gridCol w:w="429"/>
                  </w:tblGrid>
                  <w:tr w:rsidR="00F659CA" w:rsidRPr="00390FE7" w14:paraId="1AADCE52" w14:textId="77777777" w:rsidTr="00F659CA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1CADE4" w:themeFill="accent1"/>
                        <w:vAlign w:val="center"/>
                      </w:tcPr>
                      <w:p w14:paraId="09847E74" w14:textId="7361C65E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1CADE4" w:themeFill="accent1"/>
                        <w:vAlign w:val="center"/>
                      </w:tcPr>
                      <w:p w14:paraId="3AF3D59F" w14:textId="53D8D3F5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1CADE4" w:themeFill="accent1"/>
                        <w:vAlign w:val="center"/>
                      </w:tcPr>
                      <w:p w14:paraId="3757186B" w14:textId="5DBDE424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1CADE4" w:themeFill="accent1"/>
                        <w:vAlign w:val="center"/>
                      </w:tcPr>
                      <w:p w14:paraId="23508AAD" w14:textId="5D26FB4A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1CADE4" w:themeFill="accent1"/>
                        <w:vAlign w:val="center"/>
                      </w:tcPr>
                      <w:p w14:paraId="63E4E577" w14:textId="2C2B8C8F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1CADE4" w:themeFill="accent1"/>
                        <w:vAlign w:val="center"/>
                      </w:tcPr>
                      <w:p w14:paraId="5F43DF2B" w14:textId="1007FDCC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CADE4" w:themeFill="accent1"/>
                        <w:vAlign w:val="center"/>
                      </w:tcPr>
                      <w:p w14:paraId="49D565C3" w14:textId="44B7DF47" w:rsidR="00F659CA" w:rsidRPr="00390FE7" w:rsidRDefault="00F659CA" w:rsidP="00F659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val="pl-PL" w:bidi="ru-RU"/>
                          </w:rPr>
                          <w:t>DI</w:t>
                        </w:r>
                      </w:p>
                    </w:tc>
                  </w:tr>
                  <w:tr w:rsidR="00C82D71" w:rsidRPr="009B5816" w14:paraId="6F733323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D0E985" w14:textId="2EEC8619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82D7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" 1 ""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567EE803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82D7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1A0E4D96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82D7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27A67F2A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82D7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12486F13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pl-PL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= “</w:instrText>
                        </w:r>
                        <w:r w:rsidRPr="00C82D7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64F696ED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val="pl-PL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82D7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66FE4B71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 “</w:instrText>
                        </w:r>
                        <w:r w:rsidRPr="00C82D71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" 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82D71" w:rsidRPr="009B5816" w14:paraId="541FB961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17DB876" w14:textId="749B1AC0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218CE94A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31B36A79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1FB20E14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0DC7EE8F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09439DCE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43D7B1E9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82D71" w:rsidRPr="009B5816" w14:paraId="5B03684A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0179AEC" w14:textId="2222FB89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4ECFB518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28FC813F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19687FFF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65B61C39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527B101D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0F1881CE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82D71" w:rsidRPr="009B5816" w14:paraId="1789B7EA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CC4CE27" w14:textId="210AADA2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5FC11582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28F9B6AD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0948DA0C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4F36B300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78F0A0B9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7C5D919B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82D71" w:rsidRPr="009B5816" w14:paraId="14FF325E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614E19" w14:textId="3CBD688D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20D1A6DB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263C06E1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2FA1B64C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1FAEF82F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77873389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24F0B262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82D71" w:rsidRPr="009B5816" w14:paraId="7E339188" w14:textId="77777777" w:rsidTr="00F659CA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3BFC65" w14:textId="0BAC754E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5B0C9F84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C82D7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C82D71" w:rsidRPr="00C82D71" w:rsidRDefault="00C82D71" w:rsidP="00C82D7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CADE4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612E0C" w:rsidRPr="009B5816" w:rsidRDefault="00612E0C" w:rsidP="009B5816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9B5816" w:rsidRDefault="00E50BDE" w:rsidP="009B5816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9B5816" w:rsidRDefault="00F93E3B" w:rsidP="009B5816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9B5816" w:rsidRDefault="00BF3C3E" w:rsidP="009B5816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9B5816" w:rsidSect="00A411BA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86DE0" w14:textId="77777777" w:rsidR="00557227" w:rsidRDefault="00557227">
      <w:pPr>
        <w:spacing w:after="0"/>
      </w:pPr>
      <w:r>
        <w:separator/>
      </w:r>
    </w:p>
  </w:endnote>
  <w:endnote w:type="continuationSeparator" w:id="0">
    <w:p w14:paraId="3186A09F" w14:textId="77777777" w:rsidR="00557227" w:rsidRDefault="005572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A73EE" w14:textId="77777777" w:rsidR="00557227" w:rsidRDefault="00557227">
      <w:pPr>
        <w:spacing w:after="0"/>
      </w:pPr>
      <w:r>
        <w:separator/>
      </w:r>
    </w:p>
  </w:footnote>
  <w:footnote w:type="continuationSeparator" w:id="0">
    <w:p w14:paraId="063C3822" w14:textId="77777777" w:rsidR="00557227" w:rsidRDefault="0055722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0D6B37"/>
    <w:rsid w:val="001274F3"/>
    <w:rsid w:val="00151CCE"/>
    <w:rsid w:val="001B01F9"/>
    <w:rsid w:val="001C41F9"/>
    <w:rsid w:val="001F4992"/>
    <w:rsid w:val="00203ED0"/>
    <w:rsid w:val="002058A9"/>
    <w:rsid w:val="00211686"/>
    <w:rsid w:val="00221361"/>
    <w:rsid w:val="002360E1"/>
    <w:rsid w:val="002374AB"/>
    <w:rsid w:val="002549DD"/>
    <w:rsid w:val="002562E7"/>
    <w:rsid w:val="00285C1D"/>
    <w:rsid w:val="002C3AAE"/>
    <w:rsid w:val="002C4EDE"/>
    <w:rsid w:val="002D292B"/>
    <w:rsid w:val="00302C5D"/>
    <w:rsid w:val="00326C0A"/>
    <w:rsid w:val="003327F5"/>
    <w:rsid w:val="00340CAF"/>
    <w:rsid w:val="00375504"/>
    <w:rsid w:val="00390FE7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96A07"/>
    <w:rsid w:val="004A6170"/>
    <w:rsid w:val="004B2D3B"/>
    <w:rsid w:val="004F6AAC"/>
    <w:rsid w:val="00512F2D"/>
    <w:rsid w:val="00557227"/>
    <w:rsid w:val="00562A77"/>
    <w:rsid w:val="00564CB4"/>
    <w:rsid w:val="00570FBB"/>
    <w:rsid w:val="00583B82"/>
    <w:rsid w:val="005923AC"/>
    <w:rsid w:val="005D5149"/>
    <w:rsid w:val="005E656F"/>
    <w:rsid w:val="00612E0C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D6F13"/>
    <w:rsid w:val="008F16F7"/>
    <w:rsid w:val="009164BA"/>
    <w:rsid w:val="009166BD"/>
    <w:rsid w:val="00941C64"/>
    <w:rsid w:val="00953D91"/>
    <w:rsid w:val="00977AAE"/>
    <w:rsid w:val="00996E56"/>
    <w:rsid w:val="00997268"/>
    <w:rsid w:val="009B5816"/>
    <w:rsid w:val="009C2BB5"/>
    <w:rsid w:val="009F1541"/>
    <w:rsid w:val="00A121C6"/>
    <w:rsid w:val="00A12667"/>
    <w:rsid w:val="00A14581"/>
    <w:rsid w:val="00A20E4C"/>
    <w:rsid w:val="00A253D7"/>
    <w:rsid w:val="00A411BA"/>
    <w:rsid w:val="00AA1636"/>
    <w:rsid w:val="00AA23D3"/>
    <w:rsid w:val="00AA3C50"/>
    <w:rsid w:val="00AE302A"/>
    <w:rsid w:val="00AE36BB"/>
    <w:rsid w:val="00B10C6B"/>
    <w:rsid w:val="00B27062"/>
    <w:rsid w:val="00B37C7E"/>
    <w:rsid w:val="00B65B09"/>
    <w:rsid w:val="00B85583"/>
    <w:rsid w:val="00B869F2"/>
    <w:rsid w:val="00B9476B"/>
    <w:rsid w:val="00BC3952"/>
    <w:rsid w:val="00BE5AB8"/>
    <w:rsid w:val="00BF3C3E"/>
    <w:rsid w:val="00BF714C"/>
    <w:rsid w:val="00C32B94"/>
    <w:rsid w:val="00C44DFB"/>
    <w:rsid w:val="00C610FD"/>
    <w:rsid w:val="00C6519B"/>
    <w:rsid w:val="00C70F21"/>
    <w:rsid w:val="00C7354B"/>
    <w:rsid w:val="00C82D71"/>
    <w:rsid w:val="00C91863"/>
    <w:rsid w:val="00C91F9B"/>
    <w:rsid w:val="00CC233C"/>
    <w:rsid w:val="00CD6B80"/>
    <w:rsid w:val="00D84FBB"/>
    <w:rsid w:val="00DC1675"/>
    <w:rsid w:val="00DC493D"/>
    <w:rsid w:val="00DE1A86"/>
    <w:rsid w:val="00DE32AC"/>
    <w:rsid w:val="00E1407A"/>
    <w:rsid w:val="00E318B9"/>
    <w:rsid w:val="00E41114"/>
    <w:rsid w:val="00E44028"/>
    <w:rsid w:val="00E50BDE"/>
    <w:rsid w:val="00E774CD"/>
    <w:rsid w:val="00E77E1D"/>
    <w:rsid w:val="00E8317B"/>
    <w:rsid w:val="00EA23AE"/>
    <w:rsid w:val="00EB0778"/>
    <w:rsid w:val="00ED75B6"/>
    <w:rsid w:val="00EF1F0E"/>
    <w:rsid w:val="00F659CA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3543</Words>
  <Characters>20199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2024-10-04T12:43:00Z</dcterms:created>
  <dcterms:modified xsi:type="dcterms:W3CDTF">2024-10-04T12:43:00Z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